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5CD1D" w14:textId="79427E95" w:rsidR="004B123B" w:rsidRPr="00A12101" w:rsidRDefault="00A12101" w:rsidP="00A12101">
      <w:pPr>
        <w:rPr>
          <w:rFonts w:ascii="TH SarabunPSK" w:hAnsi="TH SarabunPSK" w:cs="TH SarabunPSK"/>
        </w:rPr>
      </w:pPr>
      <w:r w:rsidRPr="00A12101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62336" behindDoc="0" locked="0" layoutInCell="1" allowOverlap="1" wp14:anchorId="65C544FF" wp14:editId="03B8FF98">
            <wp:simplePos x="0" y="0"/>
            <wp:positionH relativeFrom="column">
              <wp:posOffset>9990455</wp:posOffset>
            </wp:positionH>
            <wp:positionV relativeFrom="paragraph">
              <wp:posOffset>0</wp:posOffset>
            </wp:positionV>
            <wp:extent cx="1491364" cy="998807"/>
            <wp:effectExtent l="0" t="0" r="0" b="0"/>
            <wp:wrapNone/>
            <wp:docPr id="3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B4009C2F-1E95-2557-0493-2882FD2BBA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>
                      <a:extLst>
                        <a:ext uri="{FF2B5EF4-FFF2-40B4-BE49-F238E27FC236}">
                          <a16:creationId xmlns:a16="http://schemas.microsoft.com/office/drawing/2014/main" id="{B4009C2F-1E95-2557-0493-2882FD2BBA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364" cy="998807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504CA3F3" w14:textId="06FF1AEF" w:rsidR="00A12101" w:rsidRPr="00A12101" w:rsidRDefault="00F452E3" w:rsidP="00A12101">
      <w:pPr>
        <w:rPr>
          <w:rFonts w:ascii="TH SarabunPSK" w:hAnsi="TH SarabunPSK" w:cs="TH SarabunPSK"/>
        </w:rPr>
      </w:pPr>
      <w:r w:rsidRPr="00A12101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A9F37" wp14:editId="75D9E8B3">
                <wp:simplePos x="0" y="0"/>
                <wp:positionH relativeFrom="margin">
                  <wp:posOffset>8890</wp:posOffset>
                </wp:positionH>
                <wp:positionV relativeFrom="paragraph">
                  <wp:posOffset>98425</wp:posOffset>
                </wp:positionV>
                <wp:extent cx="8639175" cy="1019175"/>
                <wp:effectExtent l="0" t="0" r="28575" b="28575"/>
                <wp:wrapNone/>
                <wp:docPr id="2" name="Tit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5D9845D-A5C9-AB18-9CF8-488E5A30A867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639175" cy="1019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23FC8FC" w14:textId="740FEBA4" w:rsidR="00E54A4B" w:rsidRPr="00B13BD8" w:rsidRDefault="00A12101" w:rsidP="00E54A4B">
                            <w:pPr>
                              <w:spacing w:before="80" w:line="216" w:lineRule="auto"/>
                              <w:jc w:val="center"/>
                              <w:rPr>
                                <w:rFonts w:asciiTheme="majorHAnsi" w:eastAsiaTheme="majorEastAsia" w:hAnsi="Arial Black" w:cstheme="majorBid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E54A4B">
                              <w:rPr>
                                <w:rFonts w:asciiTheme="majorHAnsi" w:eastAsiaTheme="majorEastAsia" w:hAnsi="Arial Black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ข้อมูลเชิงสถิติเรื่องร้องเรียนการทุจริต</w:t>
                            </w:r>
                            <w:r w:rsidRPr="00E54A4B">
                              <w:rPr>
                                <w:rFonts w:asciiTheme="majorHAnsi" w:eastAsiaTheme="majorEastAsia" w:hAnsi="Arial Black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54A4B">
                              <w:rPr>
                                <w:rFonts w:asciiTheme="majorHAnsi" w:eastAsiaTheme="majorEastAsia" w:hAnsi="Arial Black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ประจำปีงบประมาณ</w:t>
                            </w:r>
                            <w:r w:rsidRPr="00E54A4B">
                              <w:rPr>
                                <w:rFonts w:asciiTheme="majorHAnsi" w:eastAsiaTheme="majorEastAsia" w:hAnsi="Arial Black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54A4B">
                              <w:rPr>
                                <w:rFonts w:asciiTheme="majorHAnsi" w:eastAsiaTheme="majorEastAsia" w:hAnsi="Arial Black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พ</w:t>
                            </w:r>
                            <w:r w:rsidRPr="00E54A4B">
                              <w:rPr>
                                <w:rFonts w:asciiTheme="majorHAnsi" w:eastAsiaTheme="majorEastAsia" w:hAnsi="Arial Black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Pr="00E54A4B">
                              <w:rPr>
                                <w:rFonts w:asciiTheme="majorHAnsi" w:eastAsiaTheme="majorEastAsia" w:hAnsi="Arial Black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ศ</w:t>
                            </w:r>
                            <w:r w:rsidRPr="00E54A4B">
                              <w:rPr>
                                <w:rFonts w:asciiTheme="majorHAnsi" w:eastAsiaTheme="majorEastAsia" w:hAnsi="Arial Black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. 256</w:t>
                            </w:r>
                            <w:r w:rsidR="00E86D48" w:rsidRPr="00E54A4B">
                              <w:rPr>
                                <w:rFonts w:asciiTheme="majorHAnsi" w:eastAsiaTheme="majorEastAsia" w:hAnsi="Arial Black" w:cstheme="majorBidi" w:hint="c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  <w:lang w:bidi="th-TH"/>
                              </w:rPr>
                              <w:t>9</w:t>
                            </w:r>
                            <w:r w:rsidRPr="008223F7">
                              <w:rPr>
                                <w:rFonts w:asciiTheme="majorHAnsi" w:eastAsiaTheme="majorEastAsia" w:hAnsi="Arial Black" w:cstheme="majorBidi"/>
                                <w:color w:val="000000" w:themeColor="text1"/>
                                <w:kern w:val="24"/>
                                <w:sz w:val="34"/>
                                <w:szCs w:val="34"/>
                                <w:cs/>
                              </w:rPr>
                              <w:br/>
                            </w:r>
                            <w:r w:rsidRPr="00E473D5">
                              <w:rPr>
                                <w:rFonts w:asciiTheme="majorHAnsi" w:eastAsiaTheme="majorEastAsia" w:hAnsi="Arial Black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4"/>
                                <w:szCs w:val="34"/>
                                <w:cs/>
                                <w:lang w:bidi="th-TH"/>
                              </w:rPr>
                              <w:t>สถานีตำรวจภูธร</w:t>
                            </w:r>
                            <w:r w:rsidRPr="00E473D5">
                              <w:rPr>
                                <w:rFonts w:asciiTheme="majorHAnsi" w:eastAsiaTheme="majorEastAsia" w:hAnsi="Arial Black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8223F7" w:rsidRPr="00E473D5">
                              <w:rPr>
                                <w:rFonts w:asciiTheme="majorHAnsi" w:eastAsiaTheme="majorEastAsia" w:hAnsi="Arial Black" w:cstheme="majorBidi" w:hint="cs"/>
                                <w:b/>
                                <w:bCs/>
                                <w:color w:val="000000" w:themeColor="text1"/>
                                <w:kern w:val="24"/>
                                <w:sz w:val="34"/>
                                <w:szCs w:val="34"/>
                                <w:cs/>
                                <w:lang w:bidi="th-TH"/>
                              </w:rPr>
                              <w:t>บางกระทุ่ม</w:t>
                            </w:r>
                            <w:r w:rsidR="00B13BD8">
                              <w:rPr>
                                <w:rFonts w:asciiTheme="majorHAnsi" w:eastAsiaTheme="majorEastAsia" w:hAnsi="Arial Black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  <w:t xml:space="preserve"> </w:t>
                            </w:r>
                            <w:r w:rsidR="00B13BD8">
                              <w:rPr>
                                <w:rFonts w:asciiTheme="majorHAnsi" w:eastAsiaTheme="majorEastAsia" w:hAnsi="Arial Black" w:cstheme="majorBidi" w:hint="cs"/>
                                <w:b/>
                                <w:bCs/>
                                <w:color w:val="000000" w:themeColor="text1"/>
                                <w:kern w:val="24"/>
                                <w:sz w:val="34"/>
                                <w:szCs w:val="34"/>
                                <w:cs/>
                                <w:lang w:bidi="th-TH"/>
                              </w:rPr>
                              <w:t>จังหวัดพิษณุโลก</w:t>
                            </w:r>
                            <w:r w:rsidR="00B13BD8">
                              <w:rPr>
                                <w:rFonts w:asciiTheme="majorHAnsi" w:eastAsiaTheme="majorEastAsia" w:hAnsi="Arial Black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  <w:t xml:space="preserve">  </w:t>
                            </w:r>
                          </w:p>
                          <w:p w14:paraId="1CBCEEFB" w14:textId="7D7CCDD5" w:rsidR="00A12101" w:rsidRPr="00E54A4B" w:rsidRDefault="00A12101" w:rsidP="00E54A4B">
                            <w:pPr>
                              <w:spacing w:before="80" w:line="216" w:lineRule="auto"/>
                              <w:jc w:val="center"/>
                              <w:rPr>
                                <w:rFonts w:asciiTheme="majorHAnsi" w:eastAsiaTheme="majorEastAsia" w:hAnsi="Arial Black" w:cstheme="majorBidi"/>
                                <w:color w:val="000000" w:themeColor="text1"/>
                                <w:kern w:val="24"/>
                                <w:sz w:val="30"/>
                                <w:szCs w:val="30"/>
                                <w:lang w:bidi="th-TH"/>
                              </w:rPr>
                            </w:pPr>
                            <w:r w:rsidRPr="00E54A4B">
                              <w:rPr>
                                <w:rFonts w:asciiTheme="majorHAnsi" w:eastAsiaTheme="majorEastAsia" w:hAnsi="Arial Black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ข้อมูล</w:t>
                            </w:r>
                            <w:r w:rsidRPr="00E54A4B">
                              <w:rPr>
                                <w:rFonts w:asciiTheme="majorHAnsi" w:eastAsiaTheme="majorEastAsia" w:hAnsi="Arial Black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E54A4B">
                              <w:rPr>
                                <w:rFonts w:asciiTheme="majorHAnsi" w:eastAsiaTheme="majorEastAsia" w:hAnsi="Arial Black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ณ</w:t>
                            </w:r>
                            <w:r w:rsidRPr="00E54A4B">
                              <w:rPr>
                                <w:rFonts w:asciiTheme="majorHAnsi" w:eastAsiaTheme="majorEastAsia" w:hAnsi="Arial Black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E54A4B">
                              <w:rPr>
                                <w:rFonts w:asciiTheme="majorHAnsi" w:eastAsiaTheme="majorEastAsia" w:hAnsi="Arial Black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วันที่</w:t>
                            </w:r>
                            <w:r w:rsidRPr="00E54A4B">
                              <w:rPr>
                                <w:rFonts w:asciiTheme="majorHAnsi" w:eastAsiaTheme="majorEastAsia" w:hAnsi="Arial Black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E54A4B" w:rsidRPr="00E54A4B">
                              <w:rPr>
                                <w:rFonts w:asciiTheme="majorHAnsi" w:eastAsiaTheme="majorEastAsia" w:hAnsi="Arial Black" w:cstheme="majorBidi" w:hint="cs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cs/>
                                <w:lang w:bidi="th-TH"/>
                              </w:rPr>
                              <w:t>1</w:t>
                            </w:r>
                            <w:r w:rsidR="008223F7" w:rsidRPr="00E54A4B">
                              <w:rPr>
                                <w:rFonts w:asciiTheme="majorHAnsi" w:eastAsiaTheme="majorEastAsia" w:hAnsi="Arial Black" w:cstheme="majorBidi" w:hint="cs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7E2F74">
                              <w:rPr>
                                <w:rFonts w:asciiTheme="majorHAnsi" w:eastAsiaTheme="majorEastAsia" w:hAnsi="Arial Black" w:cstheme="majorBidi" w:hint="cs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กรกฎาคม</w:t>
                            </w:r>
                            <w:r w:rsidR="00E54A4B" w:rsidRPr="00E54A4B">
                              <w:rPr>
                                <w:rFonts w:asciiTheme="majorHAnsi" w:eastAsiaTheme="majorEastAsia" w:hAnsi="Arial Black" w:cstheme="majorBidi" w:hint="cs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8223F7" w:rsidRPr="00E54A4B">
                              <w:rPr>
                                <w:rFonts w:asciiTheme="majorHAnsi" w:eastAsiaTheme="majorEastAsia" w:hAnsi="Arial Black" w:cstheme="majorBidi" w:hint="cs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cs/>
                                <w:lang w:bidi="th-TH"/>
                              </w:rPr>
                              <w:t xml:space="preserve"> 256</w:t>
                            </w:r>
                            <w:r w:rsidR="00E86D48" w:rsidRPr="00E54A4B">
                              <w:rPr>
                                <w:rFonts w:asciiTheme="majorHAnsi" w:eastAsiaTheme="majorEastAsia" w:hAnsi="Arial Black" w:cstheme="majorBidi" w:hint="cs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cs/>
                                <w:lang w:bidi="th-TH"/>
                              </w:rPr>
                              <w:t>9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2A9F37" id="Title 1" o:spid="_x0000_s1026" style="position:absolute;margin-left:.7pt;margin-top:7.75pt;width:680.2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" filled="f" strokecolor="black [3213]">
                <v:path arrowok="t"/>
                <o:lock v:ext="edit" grouping="t"/>
                <v:textbox>
                  <w:txbxContent>
                    <w:p w14:paraId="323FC8FC" w14:textId="740FEBA4" w:rsidR="00E54A4B" w:rsidRPr="00B13BD8" w:rsidRDefault="00A12101" w:rsidP="00E54A4B">
                      <w:pPr>
                        <w:spacing w:before="80" w:line="216" w:lineRule="auto"/>
                        <w:jc w:val="center"/>
                        <w:rPr>
                          <w:rFonts w:asciiTheme="majorHAnsi" w:eastAsiaTheme="majorEastAsia" w:hAnsi="Arial Black" w:cstheme="majorBid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E54A4B">
                        <w:rPr>
                          <w:rFonts w:asciiTheme="majorHAnsi" w:eastAsiaTheme="majorEastAsia" w:hAnsi="Arial Black" w:cstheme="maj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  <w:lang w:bidi="th-TH"/>
                        </w:rPr>
                        <w:t>ข้อมูลเชิงสถิติเรื่องร้องเรียนการทุจริต</w:t>
                      </w:r>
                      <w:r w:rsidRPr="00E54A4B">
                        <w:rPr>
                          <w:rFonts w:asciiTheme="majorHAnsi" w:eastAsiaTheme="majorEastAsia" w:hAnsi="Arial Black" w:cstheme="maj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54A4B">
                        <w:rPr>
                          <w:rFonts w:asciiTheme="majorHAnsi" w:eastAsiaTheme="majorEastAsia" w:hAnsi="Arial Black" w:cstheme="maj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  <w:lang w:bidi="th-TH"/>
                        </w:rPr>
                        <w:t>ประจำปีงบประมาณ</w:t>
                      </w:r>
                      <w:r w:rsidRPr="00E54A4B">
                        <w:rPr>
                          <w:rFonts w:asciiTheme="majorHAnsi" w:eastAsiaTheme="majorEastAsia" w:hAnsi="Arial Black" w:cstheme="maj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54A4B">
                        <w:rPr>
                          <w:rFonts w:asciiTheme="majorHAnsi" w:eastAsiaTheme="majorEastAsia" w:hAnsi="Arial Black" w:cstheme="maj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  <w:lang w:bidi="th-TH"/>
                        </w:rPr>
                        <w:t>พ</w:t>
                      </w:r>
                      <w:r w:rsidRPr="00E54A4B">
                        <w:rPr>
                          <w:rFonts w:asciiTheme="majorHAnsi" w:eastAsiaTheme="majorEastAsia" w:hAnsi="Arial Black" w:cstheme="maj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.</w:t>
                      </w:r>
                      <w:r w:rsidRPr="00E54A4B">
                        <w:rPr>
                          <w:rFonts w:asciiTheme="majorHAnsi" w:eastAsiaTheme="majorEastAsia" w:hAnsi="Arial Black" w:cstheme="maj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  <w:lang w:bidi="th-TH"/>
                        </w:rPr>
                        <w:t>ศ</w:t>
                      </w:r>
                      <w:r w:rsidRPr="00E54A4B">
                        <w:rPr>
                          <w:rFonts w:asciiTheme="majorHAnsi" w:eastAsiaTheme="majorEastAsia" w:hAnsi="Arial Black" w:cstheme="maj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. 256</w:t>
                      </w:r>
                      <w:r w:rsidR="00E86D48" w:rsidRPr="00E54A4B">
                        <w:rPr>
                          <w:rFonts w:asciiTheme="majorHAnsi" w:eastAsiaTheme="majorEastAsia" w:hAnsi="Arial Black" w:cstheme="majorBidi" w:hint="c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  <w:lang w:bidi="th-TH"/>
                        </w:rPr>
                        <w:t>9</w:t>
                      </w:r>
                      <w:r w:rsidRPr="008223F7">
                        <w:rPr>
                          <w:rFonts w:asciiTheme="majorHAnsi" w:eastAsiaTheme="majorEastAsia" w:hAnsi="Arial Black" w:cstheme="majorBidi"/>
                          <w:color w:val="000000" w:themeColor="text1"/>
                          <w:kern w:val="24"/>
                          <w:sz w:val="34"/>
                          <w:szCs w:val="34"/>
                          <w:cs/>
                        </w:rPr>
                        <w:br/>
                      </w:r>
                      <w:r w:rsidRPr="00E473D5">
                        <w:rPr>
                          <w:rFonts w:asciiTheme="majorHAnsi" w:eastAsiaTheme="majorEastAsia" w:hAnsi="Arial Black" w:cstheme="majorBidi"/>
                          <w:b/>
                          <w:bCs/>
                          <w:color w:val="000000" w:themeColor="text1"/>
                          <w:kern w:val="24"/>
                          <w:sz w:val="34"/>
                          <w:szCs w:val="34"/>
                          <w:cs/>
                          <w:lang w:bidi="th-TH"/>
                        </w:rPr>
                        <w:t>สถานีตำรวจภูธร</w:t>
                      </w:r>
                      <w:r w:rsidRPr="00E473D5">
                        <w:rPr>
                          <w:rFonts w:asciiTheme="majorHAnsi" w:eastAsiaTheme="majorEastAsia" w:hAnsi="Arial Black" w:cstheme="majorBidi"/>
                          <w:b/>
                          <w:bCs/>
                          <w:color w:val="000000" w:themeColor="text1"/>
                          <w:kern w:val="24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8223F7" w:rsidRPr="00E473D5">
                        <w:rPr>
                          <w:rFonts w:asciiTheme="majorHAnsi" w:eastAsiaTheme="majorEastAsia" w:hAnsi="Arial Black" w:cstheme="majorBidi" w:hint="cs"/>
                          <w:b/>
                          <w:bCs/>
                          <w:color w:val="000000" w:themeColor="text1"/>
                          <w:kern w:val="24"/>
                          <w:sz w:val="34"/>
                          <w:szCs w:val="34"/>
                          <w:cs/>
                          <w:lang w:bidi="th-TH"/>
                        </w:rPr>
                        <w:t>บางกระทุ่ม</w:t>
                      </w:r>
                      <w:r w:rsidR="00B13BD8">
                        <w:rPr>
                          <w:rFonts w:asciiTheme="majorHAnsi" w:eastAsiaTheme="majorEastAsia" w:hAnsi="Arial Black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  <w:t xml:space="preserve"> </w:t>
                      </w:r>
                      <w:r w:rsidR="00B13BD8">
                        <w:rPr>
                          <w:rFonts w:asciiTheme="majorHAnsi" w:eastAsiaTheme="majorEastAsia" w:hAnsi="Arial Black" w:cstheme="majorBidi" w:hint="cs"/>
                          <w:b/>
                          <w:bCs/>
                          <w:color w:val="000000" w:themeColor="text1"/>
                          <w:kern w:val="24"/>
                          <w:sz w:val="34"/>
                          <w:szCs w:val="34"/>
                          <w:cs/>
                          <w:lang w:bidi="th-TH"/>
                        </w:rPr>
                        <w:t>จังหวัดพิษณุโลก</w:t>
                      </w:r>
                      <w:r w:rsidR="00B13BD8">
                        <w:rPr>
                          <w:rFonts w:asciiTheme="majorHAnsi" w:eastAsiaTheme="majorEastAsia" w:hAnsi="Arial Black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  <w:t xml:space="preserve">  </w:t>
                      </w:r>
                    </w:p>
                    <w:p w14:paraId="1CBCEEFB" w14:textId="7D7CCDD5" w:rsidR="00A12101" w:rsidRPr="00E54A4B" w:rsidRDefault="00A12101" w:rsidP="00E54A4B">
                      <w:pPr>
                        <w:spacing w:before="80" w:line="216" w:lineRule="auto"/>
                        <w:jc w:val="center"/>
                        <w:rPr>
                          <w:rFonts w:asciiTheme="majorHAnsi" w:eastAsiaTheme="majorEastAsia" w:hAnsi="Arial Black" w:cstheme="majorBidi"/>
                          <w:color w:val="000000" w:themeColor="text1"/>
                          <w:kern w:val="24"/>
                          <w:sz w:val="30"/>
                          <w:szCs w:val="30"/>
                          <w:lang w:bidi="th-TH"/>
                        </w:rPr>
                      </w:pPr>
                      <w:r w:rsidRPr="00E54A4B">
                        <w:rPr>
                          <w:rFonts w:asciiTheme="majorHAnsi" w:eastAsiaTheme="majorEastAsia" w:hAnsi="Arial Black" w:cstheme="majorBid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cs/>
                          <w:lang w:bidi="th-TH"/>
                        </w:rPr>
                        <w:t>ข้อมูล</w:t>
                      </w:r>
                      <w:r w:rsidRPr="00E54A4B">
                        <w:rPr>
                          <w:rFonts w:asciiTheme="majorHAnsi" w:eastAsiaTheme="majorEastAsia" w:hAnsi="Arial Black" w:cstheme="majorBid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E54A4B">
                        <w:rPr>
                          <w:rFonts w:asciiTheme="majorHAnsi" w:eastAsiaTheme="majorEastAsia" w:hAnsi="Arial Black" w:cstheme="majorBid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cs/>
                          <w:lang w:bidi="th-TH"/>
                        </w:rPr>
                        <w:t>ณ</w:t>
                      </w:r>
                      <w:r w:rsidRPr="00E54A4B">
                        <w:rPr>
                          <w:rFonts w:asciiTheme="majorHAnsi" w:eastAsiaTheme="majorEastAsia" w:hAnsi="Arial Black" w:cstheme="majorBid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E54A4B">
                        <w:rPr>
                          <w:rFonts w:asciiTheme="majorHAnsi" w:eastAsiaTheme="majorEastAsia" w:hAnsi="Arial Black" w:cstheme="majorBid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cs/>
                          <w:lang w:bidi="th-TH"/>
                        </w:rPr>
                        <w:t>วันที่</w:t>
                      </w:r>
                      <w:r w:rsidRPr="00E54A4B">
                        <w:rPr>
                          <w:rFonts w:asciiTheme="majorHAnsi" w:eastAsiaTheme="majorEastAsia" w:hAnsi="Arial Black" w:cstheme="majorBid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E54A4B" w:rsidRPr="00E54A4B">
                        <w:rPr>
                          <w:rFonts w:asciiTheme="majorHAnsi" w:eastAsiaTheme="majorEastAsia" w:hAnsi="Arial Black" w:cstheme="majorBidi" w:hint="cs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cs/>
                          <w:lang w:bidi="th-TH"/>
                        </w:rPr>
                        <w:t>1</w:t>
                      </w:r>
                      <w:r w:rsidR="008223F7" w:rsidRPr="00E54A4B">
                        <w:rPr>
                          <w:rFonts w:asciiTheme="majorHAnsi" w:eastAsiaTheme="majorEastAsia" w:hAnsi="Arial Black" w:cstheme="majorBidi" w:hint="cs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cs/>
                          <w:lang w:bidi="th-TH"/>
                        </w:rPr>
                        <w:t xml:space="preserve"> </w:t>
                      </w:r>
                      <w:r w:rsidR="007E2F74">
                        <w:rPr>
                          <w:rFonts w:asciiTheme="majorHAnsi" w:eastAsiaTheme="majorEastAsia" w:hAnsi="Arial Black" w:cstheme="majorBidi" w:hint="cs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cs/>
                          <w:lang w:bidi="th-TH"/>
                        </w:rPr>
                        <w:t>กรกฎาคม</w:t>
                      </w:r>
                      <w:r w:rsidR="00E54A4B" w:rsidRPr="00E54A4B">
                        <w:rPr>
                          <w:rFonts w:asciiTheme="majorHAnsi" w:eastAsiaTheme="majorEastAsia" w:hAnsi="Arial Black" w:cstheme="majorBidi" w:hint="cs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cs/>
                          <w:lang w:bidi="th-TH"/>
                        </w:rPr>
                        <w:t xml:space="preserve"> </w:t>
                      </w:r>
                      <w:r w:rsidR="008223F7" w:rsidRPr="00E54A4B">
                        <w:rPr>
                          <w:rFonts w:asciiTheme="majorHAnsi" w:eastAsiaTheme="majorEastAsia" w:hAnsi="Arial Black" w:cstheme="majorBidi" w:hint="cs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cs/>
                          <w:lang w:bidi="th-TH"/>
                        </w:rPr>
                        <w:t xml:space="preserve"> 256</w:t>
                      </w:r>
                      <w:r w:rsidR="00E86D48" w:rsidRPr="00E54A4B">
                        <w:rPr>
                          <w:rFonts w:asciiTheme="majorHAnsi" w:eastAsiaTheme="majorEastAsia" w:hAnsi="Arial Black" w:cstheme="majorBidi" w:hint="cs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cs/>
                          <w:lang w:bidi="th-TH"/>
                        </w:rPr>
                        <w:t>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7B7B4EA" w14:textId="2DA41D78" w:rsidR="00A12101" w:rsidRPr="00A12101" w:rsidRDefault="00A12101" w:rsidP="00A12101">
      <w:pPr>
        <w:rPr>
          <w:rFonts w:ascii="TH SarabunPSK" w:hAnsi="TH SarabunPSK" w:cs="TH SarabunPSK"/>
        </w:rPr>
      </w:pPr>
    </w:p>
    <w:p w14:paraId="0C0B61BC" w14:textId="2BB1144F" w:rsidR="00A12101" w:rsidRPr="00A12101" w:rsidRDefault="00A12101" w:rsidP="00A12101">
      <w:pPr>
        <w:rPr>
          <w:rFonts w:ascii="TH SarabunPSK" w:hAnsi="TH SarabunPSK" w:cs="TH SarabunPSK"/>
        </w:rPr>
      </w:pPr>
    </w:p>
    <w:p w14:paraId="4364D837" w14:textId="0EC794B1" w:rsidR="00A12101" w:rsidRPr="00A12101" w:rsidRDefault="00A12101" w:rsidP="00A12101">
      <w:pPr>
        <w:rPr>
          <w:rFonts w:ascii="TH SarabunPSK" w:hAnsi="TH SarabunPSK" w:cs="TH SarabunPSK"/>
        </w:rPr>
      </w:pPr>
    </w:p>
    <w:tbl>
      <w:tblPr>
        <w:tblStyle w:val="a5"/>
        <w:tblpPr w:leftFromText="180" w:rightFromText="180" w:horzAnchor="margin" w:tblpY="2025"/>
        <w:tblW w:w="13603" w:type="dxa"/>
        <w:tblLook w:val="04A0" w:firstRow="1" w:lastRow="0" w:firstColumn="1" w:lastColumn="0" w:noHBand="0" w:noVBand="1"/>
      </w:tblPr>
      <w:tblGrid>
        <w:gridCol w:w="1838"/>
        <w:gridCol w:w="1134"/>
        <w:gridCol w:w="992"/>
        <w:gridCol w:w="1276"/>
        <w:gridCol w:w="992"/>
        <w:gridCol w:w="993"/>
        <w:gridCol w:w="1134"/>
        <w:gridCol w:w="1134"/>
        <w:gridCol w:w="1134"/>
        <w:gridCol w:w="992"/>
        <w:gridCol w:w="1984"/>
      </w:tblGrid>
      <w:tr w:rsidR="008223F7" w14:paraId="7FFC9758" w14:textId="77777777" w:rsidTr="007E2F74">
        <w:tc>
          <w:tcPr>
            <w:tcW w:w="1838" w:type="dxa"/>
            <w:vMerge w:val="restart"/>
          </w:tcPr>
          <w:p w14:paraId="66B00D57" w14:textId="77777777" w:rsidR="00E473D5" w:rsidRDefault="00E473D5" w:rsidP="007E2F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  <w:p w14:paraId="1BD38BF1" w14:textId="56FA9842" w:rsidR="008223F7" w:rsidRPr="00E473D5" w:rsidRDefault="008223F7" w:rsidP="007E2F7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  <w:r w:rsidRPr="00E473D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>เดือน/ปี</w:t>
            </w:r>
          </w:p>
        </w:tc>
        <w:tc>
          <w:tcPr>
            <w:tcW w:w="4394" w:type="dxa"/>
            <w:gridSpan w:val="4"/>
          </w:tcPr>
          <w:p w14:paraId="436CE9E0" w14:textId="40B97A08" w:rsidR="008223F7" w:rsidRPr="00E473D5" w:rsidRDefault="008223F7" w:rsidP="007E2F7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  <w:r w:rsidRPr="00E473D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>ช่องทางที่ร้องเรียน/จำนวนเรื่อง</w:t>
            </w:r>
          </w:p>
        </w:tc>
        <w:tc>
          <w:tcPr>
            <w:tcW w:w="3261" w:type="dxa"/>
            <w:gridSpan w:val="3"/>
          </w:tcPr>
          <w:p w14:paraId="18F3F22C" w14:textId="1E1C8EDA" w:rsidR="008223F7" w:rsidRPr="00E473D5" w:rsidRDefault="008223F7" w:rsidP="007E2F7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  <w:r w:rsidRPr="00E473D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>ยุติเรื่อง</w:t>
            </w:r>
          </w:p>
        </w:tc>
        <w:tc>
          <w:tcPr>
            <w:tcW w:w="1134" w:type="dxa"/>
            <w:vMerge w:val="restart"/>
          </w:tcPr>
          <w:p w14:paraId="619E4172" w14:textId="77E0D98F" w:rsidR="008223F7" w:rsidRPr="00E473D5" w:rsidRDefault="008223F7" w:rsidP="007E2F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473D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อยู่ระหว่างดำเนินการ</w:t>
            </w:r>
          </w:p>
        </w:tc>
        <w:tc>
          <w:tcPr>
            <w:tcW w:w="992" w:type="dxa"/>
            <w:vMerge w:val="restart"/>
          </w:tcPr>
          <w:p w14:paraId="6D21BB31" w14:textId="77777777" w:rsidR="00BC204D" w:rsidRPr="00E473D5" w:rsidRDefault="00BC204D" w:rsidP="007E2F7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lang w:bidi="th-TH"/>
              </w:rPr>
            </w:pPr>
          </w:p>
          <w:p w14:paraId="0F41ACDA" w14:textId="4017D3B6" w:rsidR="008223F7" w:rsidRPr="00E473D5" w:rsidRDefault="008223F7" w:rsidP="007E2F7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  <w:r w:rsidRPr="00E473D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>รวม</w:t>
            </w:r>
          </w:p>
        </w:tc>
        <w:tc>
          <w:tcPr>
            <w:tcW w:w="1984" w:type="dxa"/>
            <w:vMerge w:val="restart"/>
          </w:tcPr>
          <w:p w14:paraId="3F58789C" w14:textId="77777777" w:rsidR="00BC204D" w:rsidRPr="00E473D5" w:rsidRDefault="00BC204D" w:rsidP="007E2F7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lang w:bidi="th-TH"/>
              </w:rPr>
            </w:pPr>
          </w:p>
          <w:p w14:paraId="6590D307" w14:textId="76E4B74A" w:rsidR="008223F7" w:rsidRPr="00E473D5" w:rsidRDefault="008223F7" w:rsidP="007E2F7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lang w:bidi="th-TH"/>
              </w:rPr>
            </w:pPr>
            <w:r w:rsidRPr="00E473D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>หมายเหตุ</w:t>
            </w:r>
          </w:p>
        </w:tc>
      </w:tr>
      <w:tr w:rsidR="008223F7" w14:paraId="2F06672A" w14:textId="77777777" w:rsidTr="007E2F74">
        <w:tc>
          <w:tcPr>
            <w:tcW w:w="1838" w:type="dxa"/>
            <w:vMerge/>
          </w:tcPr>
          <w:p w14:paraId="18470913" w14:textId="77777777" w:rsidR="008223F7" w:rsidRPr="008223F7" w:rsidRDefault="008223F7" w:rsidP="007E2F7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833EC59" w14:textId="5A1DB8A7" w:rsidR="008223F7" w:rsidRPr="00E473D5" w:rsidRDefault="008223F7" w:rsidP="007E2F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473D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สถานีตำรวจ</w:t>
            </w:r>
          </w:p>
        </w:tc>
        <w:tc>
          <w:tcPr>
            <w:tcW w:w="992" w:type="dxa"/>
          </w:tcPr>
          <w:p w14:paraId="7AFF1959" w14:textId="58729E8D" w:rsidR="008223F7" w:rsidRPr="00E473D5" w:rsidRDefault="008223F7" w:rsidP="007E2F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473D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จเรตำรวจ</w:t>
            </w:r>
          </w:p>
        </w:tc>
        <w:tc>
          <w:tcPr>
            <w:tcW w:w="1276" w:type="dxa"/>
          </w:tcPr>
          <w:p w14:paraId="277C77D3" w14:textId="7458BB4E" w:rsidR="008223F7" w:rsidRPr="00E473D5" w:rsidRDefault="008223F7" w:rsidP="007E2F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473D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หน่วยงานรับเรื่องร้องเรียน</w:t>
            </w:r>
          </w:p>
        </w:tc>
        <w:tc>
          <w:tcPr>
            <w:tcW w:w="992" w:type="dxa"/>
          </w:tcPr>
          <w:p w14:paraId="6D0DA34E" w14:textId="1FAA437C" w:rsidR="008223F7" w:rsidRPr="00E473D5" w:rsidRDefault="008223F7" w:rsidP="007E2F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473D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หน่วยตรวจสอบ</w:t>
            </w:r>
          </w:p>
        </w:tc>
        <w:tc>
          <w:tcPr>
            <w:tcW w:w="993" w:type="dxa"/>
          </w:tcPr>
          <w:p w14:paraId="3F3ED661" w14:textId="08F93B0B" w:rsidR="008223F7" w:rsidRPr="00E473D5" w:rsidRDefault="008223F7" w:rsidP="007E2F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473D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วินัย</w:t>
            </w:r>
          </w:p>
        </w:tc>
        <w:tc>
          <w:tcPr>
            <w:tcW w:w="1134" w:type="dxa"/>
          </w:tcPr>
          <w:p w14:paraId="68B32891" w14:textId="5BB3134A" w:rsidR="008223F7" w:rsidRPr="00E473D5" w:rsidRDefault="008223F7" w:rsidP="007E2F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473D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อาญา</w:t>
            </w:r>
          </w:p>
        </w:tc>
        <w:tc>
          <w:tcPr>
            <w:tcW w:w="1134" w:type="dxa"/>
          </w:tcPr>
          <w:p w14:paraId="3C284101" w14:textId="2BDD7CFB" w:rsidR="008223F7" w:rsidRPr="00E473D5" w:rsidRDefault="008223F7" w:rsidP="007E2F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473D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แพ่ง</w:t>
            </w:r>
          </w:p>
        </w:tc>
        <w:tc>
          <w:tcPr>
            <w:tcW w:w="1134" w:type="dxa"/>
            <w:vMerge/>
          </w:tcPr>
          <w:p w14:paraId="6F52A6A4" w14:textId="77777777" w:rsidR="008223F7" w:rsidRPr="008223F7" w:rsidRDefault="008223F7" w:rsidP="007E2F7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50CFD544" w14:textId="77777777" w:rsidR="008223F7" w:rsidRPr="008223F7" w:rsidRDefault="008223F7" w:rsidP="007E2F7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50357CED" w14:textId="77777777" w:rsidR="008223F7" w:rsidRPr="008223F7" w:rsidRDefault="008223F7" w:rsidP="007E2F7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12101" w14:paraId="3D20161F" w14:textId="77777777" w:rsidTr="007E2F74">
        <w:trPr>
          <w:trHeight w:val="421"/>
        </w:trPr>
        <w:tc>
          <w:tcPr>
            <w:tcW w:w="1838" w:type="dxa"/>
          </w:tcPr>
          <w:p w14:paraId="23B092A5" w14:textId="01A88AC7" w:rsidR="00A12101" w:rsidRPr="00E473D5" w:rsidRDefault="008223F7" w:rsidP="007E2F74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473D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ตุลาคม 256</w:t>
            </w:r>
            <w:r w:rsidR="00E86D48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8</w:t>
            </w:r>
          </w:p>
        </w:tc>
        <w:tc>
          <w:tcPr>
            <w:tcW w:w="1134" w:type="dxa"/>
          </w:tcPr>
          <w:p w14:paraId="47F69C5B" w14:textId="0C6381D7" w:rsidR="00A12101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5AD935C9" w14:textId="6078CFD9" w:rsidR="00A12101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59F13AFB" w14:textId="15CAA142" w:rsidR="00A12101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16709CA8" w14:textId="19992A42" w:rsidR="00A12101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14:paraId="79369AF7" w14:textId="23F6F22E" w:rsidR="00A12101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3EE3EFF0" w14:textId="53B59E22" w:rsidR="00A12101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4978ADEB" w14:textId="79806CDE" w:rsidR="00A12101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35B4E125" w14:textId="4EDD7DC7" w:rsidR="00A12101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772E1AEF" w14:textId="222F2252" w:rsidR="00A12101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984" w:type="dxa"/>
          </w:tcPr>
          <w:p w14:paraId="3ECC4281" w14:textId="5697696F" w:rsidR="00A12101" w:rsidRPr="00E473D5" w:rsidRDefault="00765FAD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473D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ไม่มี</w:t>
            </w:r>
            <w:r w:rsidR="00BC204D" w:rsidRPr="00E473D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เรื่องร้องเรียน</w:t>
            </w:r>
          </w:p>
        </w:tc>
      </w:tr>
      <w:tr w:rsidR="00E473D5" w14:paraId="1A9C63D6" w14:textId="77777777" w:rsidTr="007E2F74">
        <w:trPr>
          <w:trHeight w:val="412"/>
        </w:trPr>
        <w:tc>
          <w:tcPr>
            <w:tcW w:w="1838" w:type="dxa"/>
          </w:tcPr>
          <w:p w14:paraId="12FD7323" w14:textId="7982CE65" w:rsidR="00E473D5" w:rsidRPr="00E473D5" w:rsidRDefault="00E473D5" w:rsidP="007E2F74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473D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พฤศจิกายน 256</w:t>
            </w:r>
            <w:r w:rsidR="00E86D48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8</w:t>
            </w:r>
          </w:p>
        </w:tc>
        <w:tc>
          <w:tcPr>
            <w:tcW w:w="1134" w:type="dxa"/>
          </w:tcPr>
          <w:p w14:paraId="2036D152" w14:textId="1D56909C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7208F4D4" w14:textId="1CF675FC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5CA55223" w14:textId="3618F8B3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4D4D02EC" w14:textId="7709AEAF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14:paraId="1E75FB64" w14:textId="497F709A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2F39F522" w14:textId="390F95B1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5D7DEFF8" w14:textId="25EE87A9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436BD609" w14:textId="4AD72880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1AFEE20D" w14:textId="3B3982A1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984" w:type="dxa"/>
          </w:tcPr>
          <w:p w14:paraId="3F32CAD7" w14:textId="7EB6A4AC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73D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ไม่มีเรื่องร้องเรียน</w:t>
            </w:r>
          </w:p>
        </w:tc>
      </w:tr>
      <w:tr w:rsidR="00E473D5" w14:paraId="6D05B7B0" w14:textId="77777777" w:rsidTr="007E2F74">
        <w:trPr>
          <w:trHeight w:val="419"/>
        </w:trPr>
        <w:tc>
          <w:tcPr>
            <w:tcW w:w="1838" w:type="dxa"/>
          </w:tcPr>
          <w:p w14:paraId="7CAED863" w14:textId="49B3C39A" w:rsidR="00E473D5" w:rsidRPr="00E473D5" w:rsidRDefault="00E473D5" w:rsidP="007E2F74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473D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ธันวาคม 256</w:t>
            </w:r>
            <w:r w:rsidR="00E86D48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8</w:t>
            </w:r>
          </w:p>
        </w:tc>
        <w:tc>
          <w:tcPr>
            <w:tcW w:w="1134" w:type="dxa"/>
          </w:tcPr>
          <w:p w14:paraId="5AB05163" w14:textId="0F16747B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392F33E2" w14:textId="6B7F409D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62E634AC" w14:textId="0BDEAE24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347FA6F1" w14:textId="78CB4C27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14:paraId="20343A14" w14:textId="2A357366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0EA4D288" w14:textId="5F98D403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642D66E6" w14:textId="050A6DA1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3CD167F0" w14:textId="7C1C7A99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488D289F" w14:textId="6B9839DD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984" w:type="dxa"/>
          </w:tcPr>
          <w:p w14:paraId="6A5C2BB5" w14:textId="69F68570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73D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ไม่มีเรื่องร้องเรียน</w:t>
            </w:r>
          </w:p>
        </w:tc>
      </w:tr>
      <w:tr w:rsidR="00E473D5" w14:paraId="3D277EDE" w14:textId="77777777" w:rsidTr="007E2F74">
        <w:trPr>
          <w:trHeight w:val="411"/>
        </w:trPr>
        <w:tc>
          <w:tcPr>
            <w:tcW w:w="1838" w:type="dxa"/>
          </w:tcPr>
          <w:p w14:paraId="0F64BB39" w14:textId="5D815033" w:rsidR="00E473D5" w:rsidRPr="00E473D5" w:rsidRDefault="00E473D5" w:rsidP="007E2F74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473D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มกราคม 256</w:t>
            </w:r>
            <w:r w:rsidR="00E86D48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1134" w:type="dxa"/>
          </w:tcPr>
          <w:p w14:paraId="266F3CEB" w14:textId="3C2B1E0B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1480DA97" w14:textId="5D2C55E0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2E4E96D1" w14:textId="08E74FF7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17FCA01A" w14:textId="2CF36530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14:paraId="5196C68F" w14:textId="107DAD98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204C2FDF" w14:textId="40795AD0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25D54246" w14:textId="0A9DB90E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015C3D1E" w14:textId="5FD0F93E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4AA15887" w14:textId="6EF6B156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984" w:type="dxa"/>
          </w:tcPr>
          <w:p w14:paraId="2ACE0877" w14:textId="4CFD422F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73D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ไม่มีเรื่องร้องเรียน</w:t>
            </w:r>
          </w:p>
        </w:tc>
      </w:tr>
      <w:tr w:rsidR="00E473D5" w14:paraId="40BBC192" w14:textId="77777777" w:rsidTr="007E2F74">
        <w:trPr>
          <w:trHeight w:val="402"/>
        </w:trPr>
        <w:tc>
          <w:tcPr>
            <w:tcW w:w="1838" w:type="dxa"/>
          </w:tcPr>
          <w:p w14:paraId="2F3AE8FC" w14:textId="1200397C" w:rsidR="00E473D5" w:rsidRPr="00E473D5" w:rsidRDefault="00E473D5" w:rsidP="007E2F74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473D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กุมภาพันธ์ 256</w:t>
            </w:r>
            <w:r w:rsidR="00E86D48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1134" w:type="dxa"/>
          </w:tcPr>
          <w:p w14:paraId="0208D954" w14:textId="0F06727F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28860D76" w14:textId="0563223F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39BF2636" w14:textId="47256F87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7529B4E3" w14:textId="02346111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14:paraId="5C0D6F69" w14:textId="2E7C868B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0A77EE3B" w14:textId="7A425345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35FB142B" w14:textId="5D816790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7C417B14" w14:textId="486EF5EC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771B96B6" w14:textId="63DD4D2D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984" w:type="dxa"/>
          </w:tcPr>
          <w:p w14:paraId="7871CC69" w14:textId="0EF172E6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73D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ไม่มีเรื่องร้องเรียน</w:t>
            </w:r>
          </w:p>
        </w:tc>
      </w:tr>
      <w:tr w:rsidR="00E473D5" w14:paraId="6F0C0180" w14:textId="77777777" w:rsidTr="007E2F74">
        <w:trPr>
          <w:trHeight w:val="404"/>
        </w:trPr>
        <w:tc>
          <w:tcPr>
            <w:tcW w:w="1838" w:type="dxa"/>
          </w:tcPr>
          <w:p w14:paraId="7DFDC764" w14:textId="6C4D7C69" w:rsidR="00E86D48" w:rsidRPr="00E473D5" w:rsidRDefault="00E473D5" w:rsidP="007E2F74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473D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มีนาคม 256</w:t>
            </w:r>
            <w:r w:rsidR="00E86D48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1134" w:type="dxa"/>
          </w:tcPr>
          <w:p w14:paraId="0BD740DE" w14:textId="6A0E6926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5BE029BD" w14:textId="45E4D030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41AE0E21" w14:textId="7613A52A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4D60D2FE" w14:textId="6AB43364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14:paraId="168B2D4C" w14:textId="1E247C57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745579F9" w14:textId="78C2D67D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0E353C99" w14:textId="65AB8526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2B6265DE" w14:textId="001FF9DF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78EAB688" w14:textId="65C1852D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984" w:type="dxa"/>
          </w:tcPr>
          <w:p w14:paraId="5F698B25" w14:textId="0909A628" w:rsidR="00E473D5" w:rsidRPr="00E473D5" w:rsidRDefault="00E473D5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73D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ไม่มีเรื่องร้องเรียน</w:t>
            </w:r>
          </w:p>
        </w:tc>
      </w:tr>
      <w:tr w:rsidR="00E86D48" w14:paraId="13F90FED" w14:textId="77777777" w:rsidTr="007E2F74">
        <w:trPr>
          <w:trHeight w:val="428"/>
        </w:trPr>
        <w:tc>
          <w:tcPr>
            <w:tcW w:w="1838" w:type="dxa"/>
          </w:tcPr>
          <w:p w14:paraId="29B46BFB" w14:textId="78543BEF" w:rsidR="00E86D48" w:rsidRPr="00E473D5" w:rsidRDefault="00E86D48" w:rsidP="007E2F74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เมษายน</w:t>
            </w:r>
            <w:r w:rsidRPr="00E473D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1134" w:type="dxa"/>
          </w:tcPr>
          <w:p w14:paraId="099F5175" w14:textId="71D3B06C" w:rsidR="00E86D48" w:rsidRDefault="00E86D48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40049DBE" w14:textId="6124068F" w:rsidR="00E86D48" w:rsidRDefault="00E86D48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0C244A42" w14:textId="3E1C885F" w:rsidR="00E86D48" w:rsidRDefault="00E86D48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67417D59" w14:textId="67A877FB" w:rsidR="00E86D48" w:rsidRDefault="00E86D48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14:paraId="5672A216" w14:textId="450FBF5C" w:rsidR="00E86D48" w:rsidRDefault="00E86D48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06C10F45" w14:textId="082D0AD6" w:rsidR="00E86D48" w:rsidRDefault="00E86D48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37738569" w14:textId="4305621F" w:rsidR="00E86D48" w:rsidRDefault="00E86D48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65D1E196" w14:textId="409229CF" w:rsidR="00E86D48" w:rsidRDefault="00E86D48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3FC82C88" w14:textId="425ACF47" w:rsidR="00E86D48" w:rsidRDefault="00E86D48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984" w:type="dxa"/>
          </w:tcPr>
          <w:p w14:paraId="7D612C9A" w14:textId="30CEB1E8" w:rsidR="00E86D48" w:rsidRPr="00E473D5" w:rsidRDefault="00E86D48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473D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ไม่มีเรื่องร้องเรียน</w:t>
            </w:r>
          </w:p>
        </w:tc>
      </w:tr>
      <w:tr w:rsidR="00F452E3" w14:paraId="51F3DA26" w14:textId="77777777" w:rsidTr="007E2F74">
        <w:trPr>
          <w:trHeight w:val="420"/>
        </w:trPr>
        <w:tc>
          <w:tcPr>
            <w:tcW w:w="1838" w:type="dxa"/>
          </w:tcPr>
          <w:p w14:paraId="1D8F252D" w14:textId="1C82FBDB" w:rsidR="007E2F74" w:rsidRPr="00E473D5" w:rsidRDefault="00F452E3" w:rsidP="007E2F74">
            <w:pP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พฤษภาคม</w:t>
            </w:r>
            <w:r w:rsidRPr="00E473D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1134" w:type="dxa"/>
          </w:tcPr>
          <w:p w14:paraId="1791E898" w14:textId="1D5DCDE7" w:rsidR="00F452E3" w:rsidRDefault="00F452E3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5394E05D" w14:textId="32B0E31F" w:rsidR="00F452E3" w:rsidRDefault="00F452E3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11704520" w14:textId="4705EBB0" w:rsidR="00F452E3" w:rsidRDefault="00F452E3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1B18A156" w14:textId="492F8718" w:rsidR="00F452E3" w:rsidRDefault="00F452E3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14:paraId="1AF22960" w14:textId="3F5E7A7C" w:rsidR="00F452E3" w:rsidRDefault="00F452E3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572A0624" w14:textId="268DCDED" w:rsidR="00F452E3" w:rsidRDefault="00F452E3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023A6AC0" w14:textId="2921BFA3" w:rsidR="00F452E3" w:rsidRDefault="00F452E3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161DE8CC" w14:textId="0EC18F15" w:rsidR="00F452E3" w:rsidRDefault="00F452E3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14789190" w14:textId="54A11514" w:rsidR="00F452E3" w:rsidRDefault="00F452E3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984" w:type="dxa"/>
          </w:tcPr>
          <w:p w14:paraId="7074F54F" w14:textId="79DC7F39" w:rsidR="00F452E3" w:rsidRPr="00E473D5" w:rsidRDefault="00F452E3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473D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ไม่มีเรื่องร้องเรียน</w:t>
            </w:r>
          </w:p>
        </w:tc>
      </w:tr>
      <w:tr w:rsidR="007E2F74" w14:paraId="1B268B92" w14:textId="77777777" w:rsidTr="007E2F74">
        <w:trPr>
          <w:trHeight w:val="412"/>
        </w:trPr>
        <w:tc>
          <w:tcPr>
            <w:tcW w:w="1838" w:type="dxa"/>
          </w:tcPr>
          <w:p w14:paraId="1A74DFA0" w14:textId="73062E41" w:rsidR="007E2F74" w:rsidRDefault="007E2F74" w:rsidP="007E2F74">
            <w:pP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มิถุนายน</w:t>
            </w:r>
            <w:r w:rsidRPr="00E473D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1134" w:type="dxa"/>
          </w:tcPr>
          <w:p w14:paraId="10B3BF37" w14:textId="5732B4BD" w:rsidR="007E2F74" w:rsidRDefault="007E2F74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5ABB5C66" w14:textId="4F4C9C0A" w:rsidR="007E2F74" w:rsidRDefault="007E2F74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60D49077" w14:textId="490AFC41" w:rsidR="007E2F74" w:rsidRDefault="007E2F74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55B71625" w14:textId="457C3489" w:rsidR="007E2F74" w:rsidRDefault="007E2F74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14:paraId="6BD97F60" w14:textId="48F84D53" w:rsidR="007E2F74" w:rsidRDefault="007E2F74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11F88256" w14:textId="78BB5605" w:rsidR="007E2F74" w:rsidRDefault="007E2F74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05ACC57C" w14:textId="45DFFB19" w:rsidR="007E2F74" w:rsidRDefault="007E2F74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5020C7EA" w14:textId="3CB0BC88" w:rsidR="007E2F74" w:rsidRDefault="007E2F74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14A239BF" w14:textId="633D8E10" w:rsidR="007E2F74" w:rsidRDefault="007E2F74" w:rsidP="007E2F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984" w:type="dxa"/>
          </w:tcPr>
          <w:p w14:paraId="2E8E10C8" w14:textId="4B7FE1CA" w:rsidR="007E2F74" w:rsidRPr="00E473D5" w:rsidRDefault="007E2F74" w:rsidP="007E2F74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 w:rsidRPr="00E473D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ไม่มีเรื่องร้องเรียน</w:t>
            </w:r>
          </w:p>
        </w:tc>
      </w:tr>
      <w:tr w:rsidR="00F452E3" w14:paraId="7274B4EA" w14:textId="77777777" w:rsidTr="007E2F74">
        <w:trPr>
          <w:trHeight w:val="511"/>
        </w:trPr>
        <w:tc>
          <w:tcPr>
            <w:tcW w:w="1838" w:type="dxa"/>
          </w:tcPr>
          <w:p w14:paraId="69FA9EE6" w14:textId="77777777" w:rsidR="0039757E" w:rsidRPr="0039757E" w:rsidRDefault="0039757E" w:rsidP="007E2F74">
            <w:pPr>
              <w:jc w:val="center"/>
              <w:rPr>
                <w:rFonts w:ascii="TH SarabunPSK" w:hAnsi="TH SarabunPSK" w:cs="TH SarabunPSK"/>
                <w:b/>
                <w:bCs/>
                <w:sz w:val="2"/>
                <w:szCs w:val="2"/>
                <w:lang w:bidi="th-TH"/>
              </w:rPr>
            </w:pPr>
          </w:p>
          <w:p w14:paraId="3AA27D64" w14:textId="3019D484" w:rsidR="00F452E3" w:rsidRPr="007E2F74" w:rsidRDefault="00F452E3" w:rsidP="007E2F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7E2F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1134" w:type="dxa"/>
          </w:tcPr>
          <w:p w14:paraId="06B142C4" w14:textId="43A728CC" w:rsidR="00F452E3" w:rsidRPr="007E2F74" w:rsidRDefault="00F452E3" w:rsidP="007E2F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E2F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595B2016" w14:textId="7ED50361" w:rsidR="00F452E3" w:rsidRPr="007E2F74" w:rsidRDefault="00F452E3" w:rsidP="007E2F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E2F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17EABF64" w14:textId="4CEFA84F" w:rsidR="00F452E3" w:rsidRPr="007E2F74" w:rsidRDefault="00F452E3" w:rsidP="007E2F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E2F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23BD192D" w14:textId="2118B325" w:rsidR="00F452E3" w:rsidRPr="007E2F74" w:rsidRDefault="00F452E3" w:rsidP="007E2F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E2F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93" w:type="dxa"/>
          </w:tcPr>
          <w:p w14:paraId="287B8F84" w14:textId="4B9D611E" w:rsidR="00F452E3" w:rsidRPr="007E2F74" w:rsidRDefault="00F452E3" w:rsidP="007E2F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E2F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273D8F53" w14:textId="6FA38B18" w:rsidR="00F452E3" w:rsidRPr="007E2F74" w:rsidRDefault="00F452E3" w:rsidP="007E2F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E2F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7FB02ADB" w14:textId="701C17B2" w:rsidR="00F452E3" w:rsidRPr="007E2F74" w:rsidRDefault="00F452E3" w:rsidP="007E2F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E2F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24690D3F" w14:textId="00C5EACC" w:rsidR="00F452E3" w:rsidRPr="007E2F74" w:rsidRDefault="00F452E3" w:rsidP="007E2F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E2F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6D2DDCC3" w14:textId="65DB4D6F" w:rsidR="00F452E3" w:rsidRPr="007E2F74" w:rsidRDefault="00F452E3" w:rsidP="007E2F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E2F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984" w:type="dxa"/>
          </w:tcPr>
          <w:p w14:paraId="202E8A52" w14:textId="77777777" w:rsidR="0039757E" w:rsidRPr="0039757E" w:rsidRDefault="0039757E" w:rsidP="007E2F74">
            <w:pPr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  <w:lang w:bidi="th-TH"/>
              </w:rPr>
            </w:pPr>
          </w:p>
          <w:p w14:paraId="137B0B7F" w14:textId="4EAEBA51" w:rsidR="00F452E3" w:rsidRPr="007E2F74" w:rsidRDefault="00F452E3" w:rsidP="007E2F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E2F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ไม่มีเรื่องร้องเรียน</w:t>
            </w:r>
          </w:p>
        </w:tc>
      </w:tr>
    </w:tbl>
    <w:p w14:paraId="19A0148F" w14:textId="38586005" w:rsidR="00A12101" w:rsidRPr="00A12101" w:rsidRDefault="00A12101" w:rsidP="00A12101">
      <w:pPr>
        <w:rPr>
          <w:rFonts w:ascii="TH SarabunPSK" w:hAnsi="TH SarabunPSK" w:cs="TH SarabunPSK"/>
        </w:rPr>
      </w:pPr>
    </w:p>
    <w:p w14:paraId="40E577E2" w14:textId="2EF561D0" w:rsidR="00A12101" w:rsidRDefault="00A12101" w:rsidP="00A12101">
      <w:pPr>
        <w:rPr>
          <w:rFonts w:ascii="TH SarabunPSK" w:hAnsi="TH SarabunPSK" w:cs="TH SarabunPSK"/>
          <w:lang w:bidi="th-TH"/>
        </w:rPr>
      </w:pPr>
    </w:p>
    <w:p w14:paraId="3BF5CF76" w14:textId="77777777" w:rsidR="00E473D5" w:rsidRPr="00A12101" w:rsidRDefault="00E473D5" w:rsidP="00A12101">
      <w:pPr>
        <w:rPr>
          <w:rFonts w:ascii="TH SarabunPSK" w:hAnsi="TH SarabunPSK" w:cs="TH SarabunPSK"/>
          <w:cs/>
          <w:lang w:bidi="th-TH"/>
        </w:rPr>
      </w:pPr>
    </w:p>
    <w:p w14:paraId="0E6D4F57" w14:textId="3951819A" w:rsidR="00A12101" w:rsidRPr="00E473D5" w:rsidRDefault="00A12101" w:rsidP="00A12101">
      <w:pPr>
        <w:rPr>
          <w:rFonts w:ascii="TH SarabunPSK" w:hAnsi="TH SarabunPSK" w:cs="TH SarabunPSK"/>
          <w:sz w:val="4"/>
          <w:szCs w:val="4"/>
        </w:rPr>
      </w:pPr>
    </w:p>
    <w:p w14:paraId="3EA60AE7" w14:textId="06E5B403" w:rsidR="00E473D5" w:rsidRDefault="007E2F74" w:rsidP="00A12101">
      <w:pPr>
        <w:rPr>
          <w:rFonts w:ascii="TH SarabunPSK" w:hAnsi="TH SarabunPSK" w:cs="TH SarabunPSK"/>
        </w:rPr>
      </w:pPr>
      <w:r w:rsidRPr="00A12101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53D9C1" wp14:editId="3ABC08F5">
                <wp:simplePos x="0" y="0"/>
                <wp:positionH relativeFrom="margin">
                  <wp:posOffset>-635</wp:posOffset>
                </wp:positionH>
                <wp:positionV relativeFrom="paragraph">
                  <wp:posOffset>3462655</wp:posOffset>
                </wp:positionV>
                <wp:extent cx="8639175" cy="723900"/>
                <wp:effectExtent l="0" t="0" r="28575" b="19050"/>
                <wp:wrapNone/>
                <wp:docPr id="5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C2488CE-C128-87F7-498F-3E462707381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917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28D799" w14:textId="5D4BAD9A" w:rsidR="00A12101" w:rsidRPr="007E2F74" w:rsidRDefault="00A12101" w:rsidP="00E473D5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1"/>
                                <w:szCs w:val="31"/>
                              </w:rPr>
                            </w:pPr>
                            <w:r w:rsidRPr="007E2F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  <w:lang w:bidi="th-TH"/>
                              </w:rPr>
                              <w:t>หมายเหตุ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</w:rPr>
                              <w:t xml:space="preserve"> </w:t>
                            </w:r>
                            <w:r w:rsidR="00E473D5" w:rsidRPr="007E2F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31"/>
                                <w:szCs w:val="31"/>
                              </w:rPr>
                              <w:t>:</w:t>
                            </w:r>
                            <w:r w:rsidR="00E473D5" w:rsidRPr="007E2F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1"/>
                                <w:szCs w:val="31"/>
                              </w:rPr>
                              <w:t xml:space="preserve"> 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31"/>
                                <w:szCs w:val="31"/>
                              </w:rPr>
                              <w:t xml:space="preserve"> 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</w:rPr>
                              <w:t xml:space="preserve">1) 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  <w:lang w:bidi="th-TH"/>
                              </w:rPr>
                              <w:t>กรณีเดือนใดไม่มีเรื่องร้องเรียนให้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</w:rPr>
                              <w:t xml:space="preserve"> 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  <w:lang w:bidi="th-TH"/>
                              </w:rPr>
                              <w:t>ระบุว่า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</w:rPr>
                              <w:t xml:space="preserve"> 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31"/>
                                <w:szCs w:val="31"/>
                              </w:rPr>
                              <w:t>“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  <w:lang w:bidi="th-TH"/>
                              </w:rPr>
                              <w:t>ไม่มีเรื่องร้องเรียน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31"/>
                                <w:szCs w:val="31"/>
                              </w:rPr>
                              <w:t xml:space="preserve">” 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</w:rPr>
                              <w:t> 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  <w:lang w:bidi="th-TH"/>
                              </w:rPr>
                              <w:t>ในช่อง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</w:rPr>
                              <w:t xml:space="preserve"> 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31"/>
                                <w:szCs w:val="31"/>
                              </w:rPr>
                              <w:t>“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  <w:lang w:bidi="th-TH"/>
                              </w:rPr>
                              <w:t>หมายเหตุ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31"/>
                                <w:szCs w:val="31"/>
                              </w:rPr>
                              <w:t>”</w:t>
                            </w:r>
                          </w:p>
                          <w:p w14:paraId="14E3B5D7" w14:textId="4FD1596F" w:rsidR="00A12101" w:rsidRPr="007E2F74" w:rsidRDefault="00A12101" w:rsidP="00A12101">
                            <w:pPr>
                              <w:kinsoku w:val="0"/>
                              <w:overflowPunct w:val="0"/>
                              <w:ind w:firstLine="720"/>
                              <w:textAlignment w:val="baseline"/>
                              <w:rPr>
                                <w:rFonts w:ascii="TH SarabunPSK" w:hAnsi="TH SarabunPSK" w:cs="TH SarabunPSK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  <w:lang w:bidi="th-TH"/>
                              </w:rPr>
                            </w:pP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</w:rPr>
                              <w:t> </w:t>
                            </w:r>
                            <w:r w:rsidR="00E473D5" w:rsidRPr="007E2F74">
                              <w:rPr>
                                <w:rFonts w:ascii="TH SarabunPSK" w:hAnsi="TH SarabunPSK" w:cs="TH SarabunPSK"/>
                                <w:color w:val="000000"/>
                                <w:kern w:val="24"/>
                                <w:sz w:val="31"/>
                                <w:szCs w:val="31"/>
                              </w:rPr>
                              <w:t xml:space="preserve">    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</w:rPr>
                              <w:t xml:space="preserve">  2) 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  <w:lang w:bidi="th-TH"/>
                              </w:rPr>
                              <w:t>หน่วยงานรับเรื่องร้องเรียน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</w:rPr>
                              <w:t xml:space="preserve"> 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  <w:lang w:bidi="th-TH"/>
                              </w:rPr>
                              <w:t>หมายถึง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</w:rPr>
                              <w:t xml:space="preserve"> 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  <w:lang w:bidi="th-TH"/>
                              </w:rPr>
                              <w:t>ศูนย์รับเรื่องราวร้องทุกข์ของรัฐบาล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</w:rPr>
                              <w:t xml:space="preserve"> 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  <w:lang w:bidi="th-TH"/>
                              </w:rPr>
                              <w:t>ตู้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</w:rPr>
                              <w:t xml:space="preserve"> 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  <w:lang w:bidi="th-TH"/>
                              </w:rPr>
                              <w:t>ปณ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</w:rPr>
                              <w:t>. 1111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</w:rPr>
                              <w:t xml:space="preserve"> 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  <w:lang w:bidi="th-TH"/>
                              </w:rPr>
                              <w:t>ศูนย์ดำรงธรรม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</w:rPr>
                              <w:t xml:space="preserve"> 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  <w:lang w:bidi="th-TH"/>
                              </w:rPr>
                              <w:t>เป็นต้น</w:t>
                            </w:r>
                          </w:p>
                          <w:p w14:paraId="7EC3C7DA" w14:textId="5A47D307" w:rsidR="00A12101" w:rsidRPr="007E2F74" w:rsidRDefault="00A12101" w:rsidP="00A12101">
                            <w:pPr>
                              <w:kinsoku w:val="0"/>
                              <w:overflowPunct w:val="0"/>
                              <w:ind w:firstLine="720"/>
                              <w:textAlignment w:val="baseline"/>
                              <w:rPr>
                                <w:rFonts w:ascii="TH SarabunPSK" w:hAnsi="TH SarabunPSK" w:cs="TH SarabunPSK"/>
                                <w:color w:val="000000"/>
                                <w:kern w:val="24"/>
                                <w:sz w:val="31"/>
                                <w:szCs w:val="31"/>
                              </w:rPr>
                            </w:pP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</w:rPr>
                              <w:t> </w:t>
                            </w:r>
                            <w:r w:rsidR="00E473D5" w:rsidRPr="007E2F74">
                              <w:rPr>
                                <w:rFonts w:ascii="TH SarabunPSK" w:hAnsi="TH SarabunPSK" w:cs="TH SarabunPSK"/>
                                <w:color w:val="000000"/>
                                <w:kern w:val="24"/>
                                <w:sz w:val="31"/>
                                <w:szCs w:val="31"/>
                              </w:rPr>
                              <w:t xml:space="preserve">    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</w:rPr>
                              <w:t xml:space="preserve">  3) 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  <w:lang w:bidi="th-TH"/>
                              </w:rPr>
                              <w:t>หน่วยตรวจสอบ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</w:rPr>
                              <w:t xml:space="preserve"> 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  <w:lang w:bidi="th-TH"/>
                              </w:rPr>
                              <w:t>หมายถึง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</w:rPr>
                              <w:t xml:space="preserve"> 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  <w:lang w:bidi="th-TH"/>
                              </w:rPr>
                              <w:t>สำนักงาน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</w:rPr>
                              <w:t xml:space="preserve"> 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  <w:lang w:bidi="th-TH"/>
                              </w:rPr>
                              <w:t>ป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</w:rPr>
                              <w:t>.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  <w:lang w:bidi="th-TH"/>
                              </w:rPr>
                              <w:t>ป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</w:rPr>
                              <w:t>.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  <w:lang w:bidi="th-TH"/>
                              </w:rPr>
                              <w:t>ช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</w:rPr>
                              <w:t xml:space="preserve">. 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  <w:lang w:bidi="th-TH"/>
                              </w:rPr>
                              <w:t>สำนักงานการตรวจเงินแผ่นดิน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</w:rPr>
                              <w:t xml:space="preserve"> 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  <w:lang w:bidi="th-TH"/>
                              </w:rPr>
                              <w:t>กรมสอบสวนคดีพิเศษ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</w:rPr>
                              <w:t xml:space="preserve"> </w:t>
                            </w:r>
                            <w:r w:rsidRPr="007E2F74">
                              <w:rPr>
                                <w:rFonts w:ascii="TH SarabunPSK" w:hAnsi="TH SarabunPSK" w:cs="TH SarabunPSK" w:hint="cs"/>
                                <w:color w:val="000000"/>
                                <w:kern w:val="24"/>
                                <w:sz w:val="31"/>
                                <w:szCs w:val="31"/>
                                <w:cs/>
                                <w:lang w:bidi="th-TH"/>
                              </w:rPr>
                              <w:t>เป็นต้น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3D9C1" id="Rectangle 1" o:spid="_x0000_s1027" style="position:absolute;margin-left:-.05pt;margin-top:272.65pt;width:680.25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" filled="f" fillcolor="#147abd [3204]" strokecolor="black [3213]">
                <v:shadow color="#e8e8e8 [3214]"/>
                <v:textbox>
                  <w:txbxContent>
                    <w:p w14:paraId="1728D799" w14:textId="5D4BAD9A" w:rsidR="00A12101" w:rsidRPr="007E2F74" w:rsidRDefault="00A12101" w:rsidP="00E473D5">
                      <w:pPr>
                        <w:kinsoku w:val="0"/>
                        <w:overflowPunct w:val="0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kern w:val="24"/>
                          <w:sz w:val="31"/>
                          <w:szCs w:val="31"/>
                        </w:rPr>
                      </w:pPr>
                      <w:r w:rsidRPr="007E2F7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kern w:val="24"/>
                          <w:sz w:val="31"/>
                          <w:szCs w:val="31"/>
                          <w:cs/>
                          <w:lang w:bidi="th-TH"/>
                        </w:rPr>
                        <w:t>หมายเหตุ</w:t>
                      </w:r>
                      <w:r w:rsidRPr="007E2F7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kern w:val="24"/>
                          <w:sz w:val="31"/>
                          <w:szCs w:val="31"/>
                          <w:cs/>
                        </w:rPr>
                        <w:t xml:space="preserve"> </w:t>
                      </w:r>
                      <w:r w:rsidR="00E473D5" w:rsidRPr="007E2F7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kern w:val="24"/>
                          <w:sz w:val="31"/>
                          <w:szCs w:val="31"/>
                          <w:cs/>
                          <w:lang w:bidi="th-TH"/>
                        </w:rPr>
                        <w:t xml:space="preserve"> </w:t>
                      </w:r>
                      <w:r w:rsidRPr="007E2F7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kern w:val="24"/>
                          <w:sz w:val="31"/>
                          <w:szCs w:val="31"/>
                        </w:rPr>
                        <w:t>:</w:t>
                      </w:r>
                      <w:r w:rsidR="00E473D5" w:rsidRPr="007E2F74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kern w:val="24"/>
                          <w:sz w:val="31"/>
                          <w:szCs w:val="31"/>
                        </w:rPr>
                        <w:t xml:space="preserve"> </w:t>
                      </w:r>
                      <w:r w:rsidRPr="007E2F7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kern w:val="24"/>
                          <w:sz w:val="31"/>
                          <w:szCs w:val="31"/>
                        </w:rPr>
                        <w:t xml:space="preserve"> 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</w:rPr>
                        <w:t xml:space="preserve">1) 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  <w:lang w:bidi="th-TH"/>
                        </w:rPr>
                        <w:t>กรณีเดือนใดไม่มีเรื่องร้องเรียนให้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</w:rPr>
                        <w:t xml:space="preserve"> 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  <w:lang w:bidi="th-TH"/>
                        </w:rPr>
                        <w:t>ระบุว่า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</w:rPr>
                        <w:t xml:space="preserve"> </w:t>
                      </w:r>
                      <w:r w:rsidRPr="007E2F7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kern w:val="24"/>
                          <w:sz w:val="31"/>
                          <w:szCs w:val="31"/>
                        </w:rPr>
                        <w:t>“</w:t>
                      </w:r>
                      <w:r w:rsidRPr="007E2F7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kern w:val="24"/>
                          <w:sz w:val="31"/>
                          <w:szCs w:val="31"/>
                          <w:cs/>
                          <w:lang w:bidi="th-TH"/>
                        </w:rPr>
                        <w:t>ไม่มีเรื่องร้องเรียน</w:t>
                      </w:r>
                      <w:r w:rsidRPr="007E2F7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kern w:val="24"/>
                          <w:sz w:val="31"/>
                          <w:szCs w:val="31"/>
                        </w:rPr>
                        <w:t xml:space="preserve">” 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</w:rPr>
                        <w:t> 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  <w:lang w:bidi="th-TH"/>
                        </w:rPr>
                        <w:t>ในช่อง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</w:rPr>
                        <w:t xml:space="preserve"> </w:t>
                      </w:r>
                      <w:r w:rsidRPr="007E2F7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kern w:val="24"/>
                          <w:sz w:val="31"/>
                          <w:szCs w:val="31"/>
                        </w:rPr>
                        <w:t>“</w:t>
                      </w:r>
                      <w:r w:rsidRPr="007E2F7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kern w:val="24"/>
                          <w:sz w:val="31"/>
                          <w:szCs w:val="31"/>
                          <w:cs/>
                          <w:lang w:bidi="th-TH"/>
                        </w:rPr>
                        <w:t>หมายเหตุ</w:t>
                      </w:r>
                      <w:r w:rsidRPr="007E2F74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kern w:val="24"/>
                          <w:sz w:val="31"/>
                          <w:szCs w:val="31"/>
                        </w:rPr>
                        <w:t>”</w:t>
                      </w:r>
                    </w:p>
                    <w:p w14:paraId="14E3B5D7" w14:textId="4FD1596F" w:rsidR="00A12101" w:rsidRPr="007E2F74" w:rsidRDefault="00A12101" w:rsidP="00A12101">
                      <w:pPr>
                        <w:kinsoku w:val="0"/>
                        <w:overflowPunct w:val="0"/>
                        <w:ind w:firstLine="720"/>
                        <w:textAlignment w:val="baseline"/>
                        <w:rPr>
                          <w:rFonts w:ascii="TH SarabunPSK" w:hAnsi="TH SarabunPSK" w:cs="TH SarabunPSK"/>
                          <w:color w:val="000000"/>
                          <w:kern w:val="24"/>
                          <w:sz w:val="31"/>
                          <w:szCs w:val="31"/>
                          <w:cs/>
                          <w:lang w:bidi="th-TH"/>
                        </w:rPr>
                      </w:pP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</w:rPr>
                        <w:t> </w:t>
                      </w:r>
                      <w:r w:rsidR="00E473D5" w:rsidRPr="007E2F74">
                        <w:rPr>
                          <w:rFonts w:ascii="TH SarabunPSK" w:hAnsi="TH SarabunPSK" w:cs="TH SarabunPSK"/>
                          <w:color w:val="000000"/>
                          <w:kern w:val="24"/>
                          <w:sz w:val="31"/>
                          <w:szCs w:val="31"/>
                        </w:rPr>
                        <w:t xml:space="preserve">    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</w:rPr>
                        <w:t xml:space="preserve">  2) 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  <w:lang w:bidi="th-TH"/>
                        </w:rPr>
                        <w:t>หน่วยงานรับเรื่องร้องเรียน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</w:rPr>
                        <w:t xml:space="preserve"> 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  <w:lang w:bidi="th-TH"/>
                        </w:rPr>
                        <w:t>หมายถึง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</w:rPr>
                        <w:t xml:space="preserve"> 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  <w:lang w:bidi="th-TH"/>
                        </w:rPr>
                        <w:t>ศูนย์รับเรื่องราวร้องทุกข์ของรัฐบาล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</w:rPr>
                        <w:t xml:space="preserve"> 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  <w:lang w:bidi="th-TH"/>
                        </w:rPr>
                        <w:t>ตู้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</w:rPr>
                        <w:t xml:space="preserve"> 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  <w:lang w:bidi="th-TH"/>
                        </w:rPr>
                        <w:t>ปณ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</w:rPr>
                        <w:t>. 1111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</w:rPr>
                        <w:t xml:space="preserve"> 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  <w:lang w:bidi="th-TH"/>
                        </w:rPr>
                        <w:t>ศูนย์ดำรงธรรม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</w:rPr>
                        <w:t xml:space="preserve"> 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  <w:lang w:bidi="th-TH"/>
                        </w:rPr>
                        <w:t>เป็นต้น</w:t>
                      </w:r>
                    </w:p>
                    <w:p w14:paraId="7EC3C7DA" w14:textId="5A47D307" w:rsidR="00A12101" w:rsidRPr="007E2F74" w:rsidRDefault="00A12101" w:rsidP="00A12101">
                      <w:pPr>
                        <w:kinsoku w:val="0"/>
                        <w:overflowPunct w:val="0"/>
                        <w:ind w:firstLine="720"/>
                        <w:textAlignment w:val="baseline"/>
                        <w:rPr>
                          <w:rFonts w:ascii="TH SarabunPSK" w:hAnsi="TH SarabunPSK" w:cs="TH SarabunPSK"/>
                          <w:color w:val="000000"/>
                          <w:kern w:val="24"/>
                          <w:sz w:val="31"/>
                          <w:szCs w:val="31"/>
                        </w:rPr>
                      </w:pP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</w:rPr>
                        <w:t> </w:t>
                      </w:r>
                      <w:r w:rsidR="00E473D5" w:rsidRPr="007E2F74">
                        <w:rPr>
                          <w:rFonts w:ascii="TH SarabunPSK" w:hAnsi="TH SarabunPSK" w:cs="TH SarabunPSK"/>
                          <w:color w:val="000000"/>
                          <w:kern w:val="24"/>
                          <w:sz w:val="31"/>
                          <w:szCs w:val="31"/>
                        </w:rPr>
                        <w:t xml:space="preserve">    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</w:rPr>
                        <w:t xml:space="preserve">  3) 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  <w:lang w:bidi="th-TH"/>
                        </w:rPr>
                        <w:t>หน่วยตรวจสอบ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</w:rPr>
                        <w:t xml:space="preserve"> 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  <w:lang w:bidi="th-TH"/>
                        </w:rPr>
                        <w:t>หมายถึง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</w:rPr>
                        <w:t xml:space="preserve"> 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  <w:lang w:bidi="th-TH"/>
                        </w:rPr>
                        <w:t>สำนักงาน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</w:rPr>
                        <w:t xml:space="preserve"> 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  <w:lang w:bidi="th-TH"/>
                        </w:rPr>
                        <w:t>ป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</w:rPr>
                        <w:t>.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  <w:lang w:bidi="th-TH"/>
                        </w:rPr>
                        <w:t>ป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</w:rPr>
                        <w:t>.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  <w:lang w:bidi="th-TH"/>
                        </w:rPr>
                        <w:t>ช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</w:rPr>
                        <w:t xml:space="preserve">. 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  <w:lang w:bidi="th-TH"/>
                        </w:rPr>
                        <w:t>สำนักงานการตรวจเงินแผ่นดิน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</w:rPr>
                        <w:t xml:space="preserve"> 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  <w:lang w:bidi="th-TH"/>
                        </w:rPr>
                        <w:t>กรมสอบสวนคดีพิเศษ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</w:rPr>
                        <w:t xml:space="preserve"> </w:t>
                      </w:r>
                      <w:r w:rsidRPr="007E2F74">
                        <w:rPr>
                          <w:rFonts w:ascii="TH SarabunPSK" w:hAnsi="TH SarabunPSK" w:cs="TH SarabunPSK" w:hint="cs"/>
                          <w:color w:val="000000"/>
                          <w:kern w:val="24"/>
                          <w:sz w:val="31"/>
                          <w:szCs w:val="31"/>
                          <w:cs/>
                          <w:lang w:bidi="th-TH"/>
                        </w:rPr>
                        <w:t>เป็นต้น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8CB1EF" w14:textId="57670670" w:rsidR="00A12101" w:rsidRPr="00A12101" w:rsidRDefault="00A12101" w:rsidP="00A12101">
      <w:pPr>
        <w:rPr>
          <w:rFonts w:ascii="TH SarabunPSK" w:hAnsi="TH SarabunPSK" w:cs="TH SarabunPSK"/>
        </w:rPr>
      </w:pPr>
    </w:p>
    <w:p w14:paraId="78A80650" w14:textId="0CC43BBA" w:rsidR="00A12101" w:rsidRPr="00A12101" w:rsidRDefault="00A12101" w:rsidP="00A12101">
      <w:pPr>
        <w:rPr>
          <w:rFonts w:ascii="TH SarabunPSK" w:hAnsi="TH SarabunPSK" w:cs="TH SarabunPSK"/>
        </w:rPr>
      </w:pPr>
    </w:p>
    <w:p w14:paraId="6D29BBE6" w14:textId="400165B4" w:rsidR="00A12101" w:rsidRDefault="00A12101" w:rsidP="00A12101">
      <w:pPr>
        <w:rPr>
          <w:rFonts w:ascii="TH SarabunPSK" w:hAnsi="TH SarabunPSK" w:cs="TH SarabunPSK"/>
        </w:rPr>
      </w:pPr>
    </w:p>
    <w:p w14:paraId="10A77925" w14:textId="27D947DF" w:rsidR="003151B5" w:rsidRDefault="003151B5" w:rsidP="00A12101">
      <w:pPr>
        <w:rPr>
          <w:rFonts w:ascii="TH SarabunPSK" w:hAnsi="TH SarabunPSK" w:cs="TH SarabunPSK"/>
          <w:sz w:val="16"/>
          <w:szCs w:val="16"/>
        </w:rPr>
      </w:pPr>
    </w:p>
    <w:p w14:paraId="48AA7E8C" w14:textId="77777777" w:rsidR="00E86D48" w:rsidRPr="007E2F74" w:rsidRDefault="00E86D48" w:rsidP="00A12101">
      <w:pPr>
        <w:rPr>
          <w:rFonts w:ascii="TH SarabunPSK" w:hAnsi="TH SarabunPSK" w:cs="TH SarabunPSK"/>
          <w:sz w:val="8"/>
          <w:szCs w:val="8"/>
        </w:rPr>
      </w:pPr>
    </w:p>
    <w:p w14:paraId="19B01845" w14:textId="77777777" w:rsidR="00E86D48" w:rsidRPr="00985F67" w:rsidRDefault="00E86D48" w:rsidP="00A12101">
      <w:pPr>
        <w:rPr>
          <w:rFonts w:ascii="TH SarabunPSK" w:hAnsi="TH SarabunPSK" w:cs="TH SarabunPSK"/>
          <w:sz w:val="8"/>
          <w:szCs w:val="8"/>
        </w:rPr>
      </w:pPr>
    </w:p>
    <w:p w14:paraId="2C84F17E" w14:textId="1D7B244E" w:rsidR="003151B5" w:rsidRPr="00E54A4B" w:rsidRDefault="003151B5" w:rsidP="000F5A1C">
      <w:pPr>
        <w:rPr>
          <w:rFonts w:ascii="TH SarabunPSK" w:hAnsi="TH SarabunPSK" w:cs="TH SarabunPSK"/>
          <w:b/>
          <w:bCs/>
          <w:sz w:val="31"/>
          <w:szCs w:val="31"/>
        </w:rPr>
      </w:pPr>
      <w:r w:rsidRPr="005772A7">
        <w:rPr>
          <w:rFonts w:ascii="TH SarabunPSK" w:hAnsi="TH SarabunPSK" w:cs="TH SarabunPSK" w:hint="cs"/>
          <w:sz w:val="33"/>
          <w:szCs w:val="33"/>
          <w:cs/>
        </w:rPr>
        <w:tab/>
      </w:r>
      <w:r w:rsidRPr="005772A7">
        <w:rPr>
          <w:rFonts w:ascii="TH SarabunPSK" w:hAnsi="TH SarabunPSK" w:cs="TH SarabunPSK"/>
          <w:sz w:val="33"/>
          <w:szCs w:val="33"/>
          <w:cs/>
        </w:rPr>
        <w:tab/>
      </w:r>
      <w:r w:rsidRPr="005772A7">
        <w:rPr>
          <w:rFonts w:ascii="TH SarabunPSK" w:hAnsi="TH SarabunPSK" w:cs="TH SarabunPSK"/>
          <w:sz w:val="33"/>
          <w:szCs w:val="33"/>
          <w:cs/>
        </w:rPr>
        <w:tab/>
      </w:r>
      <w:r w:rsidRPr="005772A7">
        <w:rPr>
          <w:rFonts w:ascii="TH SarabunPSK" w:hAnsi="TH SarabunPSK" w:cs="TH SarabunPSK"/>
          <w:sz w:val="33"/>
          <w:szCs w:val="33"/>
        </w:rPr>
        <w:tab/>
      </w:r>
      <w:r w:rsidRPr="005772A7">
        <w:rPr>
          <w:rFonts w:ascii="TH SarabunPSK" w:hAnsi="TH SarabunPSK" w:cs="TH SarabunPSK"/>
          <w:sz w:val="33"/>
          <w:szCs w:val="33"/>
        </w:rPr>
        <w:tab/>
      </w:r>
      <w:r w:rsidRPr="005772A7">
        <w:rPr>
          <w:rFonts w:ascii="TH SarabunPSK" w:hAnsi="TH SarabunPSK" w:cs="TH SarabunPSK"/>
          <w:sz w:val="33"/>
          <w:szCs w:val="33"/>
        </w:rPr>
        <w:tab/>
      </w:r>
      <w:r w:rsidRPr="005772A7">
        <w:rPr>
          <w:rFonts w:ascii="TH SarabunPSK" w:hAnsi="TH SarabunPSK" w:cs="TH SarabunPSK"/>
          <w:sz w:val="33"/>
          <w:szCs w:val="33"/>
        </w:rPr>
        <w:tab/>
      </w:r>
      <w:r w:rsidRPr="005772A7">
        <w:rPr>
          <w:rFonts w:ascii="TH SarabunPSK" w:hAnsi="TH SarabunPSK" w:cs="TH SarabunPSK"/>
          <w:sz w:val="33"/>
          <w:szCs w:val="33"/>
        </w:rPr>
        <w:tab/>
      </w:r>
      <w:r w:rsidRPr="005772A7">
        <w:rPr>
          <w:rFonts w:ascii="TH SarabunPSK" w:hAnsi="TH SarabunPSK" w:cs="TH SarabunPSK"/>
          <w:sz w:val="33"/>
          <w:szCs w:val="33"/>
        </w:rPr>
        <w:tab/>
      </w:r>
      <w:r w:rsidRPr="005772A7">
        <w:rPr>
          <w:rFonts w:ascii="TH SarabunPSK" w:hAnsi="TH SarabunPSK" w:cs="TH SarabunPSK"/>
          <w:sz w:val="33"/>
          <w:szCs w:val="33"/>
        </w:rPr>
        <w:tab/>
      </w:r>
      <w:r w:rsidRPr="005772A7">
        <w:rPr>
          <w:rFonts w:ascii="TH SarabunPSK" w:hAnsi="TH SarabunPSK" w:cs="TH SarabunPSK"/>
          <w:sz w:val="33"/>
          <w:szCs w:val="33"/>
        </w:rPr>
        <w:tab/>
      </w:r>
      <w:r w:rsidRPr="000F5A1C">
        <w:rPr>
          <w:rFonts w:ascii="TH SarabunPSK" w:hAnsi="TH SarabunPSK" w:cs="TH SarabunPSK"/>
          <w:sz w:val="31"/>
          <w:szCs w:val="31"/>
        </w:rPr>
        <w:t xml:space="preserve"> </w:t>
      </w:r>
      <w:r w:rsidRPr="000F5A1C">
        <w:rPr>
          <w:rFonts w:ascii="TH SarabunPSK" w:hAnsi="TH SarabunPSK" w:cs="TH SarabunPSK" w:hint="cs"/>
          <w:sz w:val="31"/>
          <w:szCs w:val="31"/>
          <w:cs/>
        </w:rPr>
        <w:t xml:space="preserve">     </w:t>
      </w:r>
      <w:r w:rsidRPr="00E54A4B">
        <w:rPr>
          <w:rFonts w:ascii="TH SarabunPSK" w:hAnsi="TH SarabunPSK" w:cs="TH SarabunPSK" w:hint="cs"/>
          <w:b/>
          <w:bCs/>
          <w:sz w:val="31"/>
          <w:szCs w:val="31"/>
          <w:cs/>
        </w:rPr>
        <w:t>ตรวจแล้วถูกต้อง</w:t>
      </w:r>
      <w:r w:rsidRPr="00E54A4B">
        <w:rPr>
          <w:rFonts w:ascii="TH SarabunPSK" w:hAnsi="TH SarabunPSK" w:cs="TH SarabunPSK"/>
          <w:b/>
          <w:bCs/>
          <w:sz w:val="31"/>
          <w:szCs w:val="31"/>
        </w:rPr>
        <w:t xml:space="preserve">    </w:t>
      </w:r>
    </w:p>
    <w:p w14:paraId="772E7D40" w14:textId="182C9470" w:rsidR="003151B5" w:rsidRPr="000F5A1C" w:rsidRDefault="00F452E3" w:rsidP="00E473D5">
      <w:pPr>
        <w:spacing w:before="240"/>
        <w:rPr>
          <w:rFonts w:ascii="TH SarabunPSK" w:hAnsi="TH SarabunPSK" w:cs="TH SarabunPSK"/>
          <w:sz w:val="31"/>
          <w:szCs w:val="31"/>
        </w:rPr>
      </w:pPr>
      <w:r>
        <w:rPr>
          <w:rFonts w:ascii="TH SarabunPSK" w:hAnsi="TH SarabunPSK" w:cs="TH SarabunPSK"/>
          <w:noProof/>
          <w:sz w:val="31"/>
          <w:szCs w:val="31"/>
        </w:rPr>
        <w:drawing>
          <wp:anchor distT="0" distB="0" distL="114300" distR="114300" simplePos="0" relativeHeight="251663360" behindDoc="1" locked="0" layoutInCell="1" allowOverlap="1" wp14:anchorId="6E3D61C8" wp14:editId="20D4BACB">
            <wp:simplePos x="0" y="0"/>
            <wp:positionH relativeFrom="column">
              <wp:posOffset>5438140</wp:posOffset>
            </wp:positionH>
            <wp:positionV relativeFrom="paragraph">
              <wp:posOffset>52070</wp:posOffset>
            </wp:positionV>
            <wp:extent cx="612000" cy="446956"/>
            <wp:effectExtent l="0" t="0" r="0" b="0"/>
            <wp:wrapNone/>
            <wp:docPr id="94708674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086743" name="รูปภาพ 94708674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" cy="446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1B5" w:rsidRPr="000F5A1C">
        <w:rPr>
          <w:rFonts w:ascii="TH SarabunPSK" w:hAnsi="TH SarabunPSK" w:cs="TH SarabunPSK"/>
          <w:sz w:val="31"/>
          <w:szCs w:val="31"/>
        </w:rPr>
        <w:t xml:space="preserve">                      </w:t>
      </w:r>
      <w:r w:rsidR="003151B5" w:rsidRPr="000F5A1C">
        <w:rPr>
          <w:rFonts w:ascii="TH SarabunPSK" w:hAnsi="TH SarabunPSK" w:cs="TH SarabunPSK"/>
          <w:sz w:val="31"/>
          <w:szCs w:val="31"/>
        </w:rPr>
        <w:tab/>
      </w:r>
      <w:r w:rsidR="003151B5" w:rsidRPr="000F5A1C">
        <w:rPr>
          <w:rFonts w:ascii="TH SarabunPSK" w:hAnsi="TH SarabunPSK" w:cs="TH SarabunPSK"/>
          <w:sz w:val="31"/>
          <w:szCs w:val="31"/>
        </w:rPr>
        <w:tab/>
      </w:r>
      <w:r w:rsidR="003151B5" w:rsidRPr="000F5A1C">
        <w:rPr>
          <w:rFonts w:ascii="TH SarabunPSK" w:hAnsi="TH SarabunPSK" w:cs="TH SarabunPSK"/>
          <w:sz w:val="31"/>
          <w:szCs w:val="31"/>
        </w:rPr>
        <w:tab/>
      </w:r>
      <w:r w:rsidR="003151B5" w:rsidRPr="000F5A1C">
        <w:rPr>
          <w:rFonts w:ascii="TH SarabunPSK" w:hAnsi="TH SarabunPSK" w:cs="TH SarabunPSK"/>
          <w:sz w:val="31"/>
          <w:szCs w:val="31"/>
        </w:rPr>
        <w:tab/>
      </w:r>
      <w:r w:rsidR="003151B5" w:rsidRPr="000F5A1C">
        <w:rPr>
          <w:rFonts w:ascii="TH SarabunPSK" w:hAnsi="TH SarabunPSK" w:cs="TH SarabunPSK"/>
          <w:sz w:val="31"/>
          <w:szCs w:val="31"/>
        </w:rPr>
        <w:tab/>
      </w:r>
      <w:r w:rsidR="003151B5" w:rsidRPr="000F5A1C">
        <w:rPr>
          <w:rFonts w:ascii="TH SarabunPSK" w:hAnsi="TH SarabunPSK" w:cs="TH SarabunPSK"/>
          <w:sz w:val="31"/>
          <w:szCs w:val="31"/>
        </w:rPr>
        <w:tab/>
      </w:r>
      <w:r w:rsidR="003151B5" w:rsidRPr="000F5A1C">
        <w:rPr>
          <w:rFonts w:ascii="TH SarabunPSK" w:hAnsi="TH SarabunPSK" w:cs="TH SarabunPSK"/>
          <w:sz w:val="31"/>
          <w:szCs w:val="31"/>
        </w:rPr>
        <w:tab/>
        <w:t xml:space="preserve">                </w:t>
      </w:r>
      <w:r w:rsidR="000F3860">
        <w:rPr>
          <w:rFonts w:ascii="TH SarabunPSK" w:hAnsi="TH SarabunPSK" w:cs="TH SarabunPSK"/>
          <w:sz w:val="31"/>
          <w:szCs w:val="31"/>
        </w:rPr>
        <w:t xml:space="preserve">   </w:t>
      </w:r>
      <w:r w:rsidR="003151B5" w:rsidRPr="000F5A1C">
        <w:rPr>
          <w:rFonts w:ascii="TH SarabunPSK" w:hAnsi="TH SarabunPSK" w:cs="TH SarabunPSK"/>
          <w:sz w:val="31"/>
          <w:szCs w:val="31"/>
        </w:rPr>
        <w:t xml:space="preserve"> </w:t>
      </w:r>
      <w:r w:rsidR="003151B5" w:rsidRPr="000F5A1C">
        <w:rPr>
          <w:rFonts w:ascii="TH SarabunPSK" w:hAnsi="TH SarabunPSK" w:cs="TH SarabunPSK" w:hint="cs"/>
          <w:sz w:val="31"/>
          <w:szCs w:val="31"/>
          <w:cs/>
        </w:rPr>
        <w:t>พ.ต.อ.</w:t>
      </w:r>
    </w:p>
    <w:p w14:paraId="4D880579" w14:textId="7C815A8D" w:rsidR="003151B5" w:rsidRPr="000F5A1C" w:rsidRDefault="003151B5" w:rsidP="000F5A1C">
      <w:pPr>
        <w:rPr>
          <w:rFonts w:ascii="TH SarabunPSK" w:hAnsi="TH SarabunPSK" w:cs="TH SarabunPSK"/>
          <w:sz w:val="31"/>
          <w:szCs w:val="31"/>
        </w:rPr>
      </w:pPr>
      <w:r w:rsidRPr="000F5A1C">
        <w:rPr>
          <w:rFonts w:ascii="TH SarabunPSK" w:hAnsi="TH SarabunPSK" w:cs="TH SarabunPSK" w:hint="cs"/>
          <w:sz w:val="31"/>
          <w:szCs w:val="31"/>
          <w:cs/>
        </w:rPr>
        <w:t xml:space="preserve">                                               </w:t>
      </w:r>
      <w:r w:rsidRPr="000F5A1C">
        <w:rPr>
          <w:rFonts w:ascii="TH SarabunPSK" w:hAnsi="TH SarabunPSK" w:cs="TH SarabunPSK" w:hint="cs"/>
          <w:sz w:val="31"/>
          <w:szCs w:val="31"/>
          <w:cs/>
        </w:rPr>
        <w:tab/>
      </w:r>
      <w:r w:rsidRPr="000F5A1C">
        <w:rPr>
          <w:rFonts w:ascii="TH SarabunPSK" w:hAnsi="TH SarabunPSK" w:cs="TH SarabunPSK"/>
          <w:sz w:val="31"/>
          <w:szCs w:val="31"/>
          <w:cs/>
        </w:rPr>
        <w:tab/>
      </w:r>
      <w:r w:rsidRPr="000F5A1C">
        <w:rPr>
          <w:rFonts w:ascii="TH SarabunPSK" w:hAnsi="TH SarabunPSK" w:cs="TH SarabunPSK"/>
          <w:sz w:val="31"/>
          <w:szCs w:val="31"/>
          <w:cs/>
        </w:rPr>
        <w:tab/>
      </w:r>
      <w:r w:rsidRPr="000F5A1C">
        <w:rPr>
          <w:rFonts w:ascii="TH SarabunPSK" w:hAnsi="TH SarabunPSK" w:cs="TH SarabunPSK"/>
          <w:sz w:val="31"/>
          <w:szCs w:val="31"/>
          <w:cs/>
        </w:rPr>
        <w:tab/>
      </w:r>
      <w:r w:rsidRPr="000F5A1C">
        <w:rPr>
          <w:rFonts w:ascii="TH SarabunPSK" w:hAnsi="TH SarabunPSK" w:cs="TH SarabunPSK"/>
          <w:sz w:val="31"/>
          <w:szCs w:val="31"/>
          <w:cs/>
        </w:rPr>
        <w:tab/>
      </w:r>
      <w:r w:rsidRPr="000F5A1C">
        <w:rPr>
          <w:rFonts w:ascii="TH SarabunPSK" w:hAnsi="TH SarabunPSK" w:cs="TH SarabunPSK"/>
          <w:sz w:val="31"/>
          <w:szCs w:val="31"/>
          <w:cs/>
        </w:rPr>
        <w:tab/>
      </w:r>
      <w:r w:rsidRPr="000F5A1C">
        <w:rPr>
          <w:rFonts w:ascii="TH SarabunPSK" w:hAnsi="TH SarabunPSK" w:cs="TH SarabunPSK" w:hint="cs"/>
          <w:sz w:val="31"/>
          <w:szCs w:val="31"/>
          <w:cs/>
        </w:rPr>
        <w:t xml:space="preserve">  </w:t>
      </w:r>
      <w:r w:rsidRPr="000F5A1C">
        <w:rPr>
          <w:rFonts w:ascii="TH SarabunPSK" w:hAnsi="TH SarabunPSK" w:cs="TH SarabunPSK"/>
          <w:sz w:val="31"/>
          <w:szCs w:val="31"/>
        </w:rPr>
        <w:t xml:space="preserve">            </w:t>
      </w:r>
      <w:r w:rsidRPr="000F5A1C">
        <w:rPr>
          <w:rFonts w:ascii="TH SarabunPSK" w:hAnsi="TH SarabunPSK" w:cs="TH SarabunPSK" w:hint="cs"/>
          <w:sz w:val="31"/>
          <w:szCs w:val="31"/>
          <w:cs/>
        </w:rPr>
        <w:t xml:space="preserve">   ( สุเมธ   สุนะ )</w:t>
      </w:r>
    </w:p>
    <w:p w14:paraId="4D4D4E4E" w14:textId="781ADA22" w:rsidR="00E86D48" w:rsidRDefault="003151B5" w:rsidP="000F5A1C">
      <w:pPr>
        <w:rPr>
          <w:rFonts w:ascii="TH SarabunPSK" w:hAnsi="TH SarabunPSK" w:cs="TH SarabunPSK"/>
          <w:sz w:val="31"/>
          <w:szCs w:val="31"/>
        </w:rPr>
      </w:pPr>
      <w:r w:rsidRPr="000F5A1C">
        <w:rPr>
          <w:rFonts w:ascii="TH SarabunPSK" w:hAnsi="TH SarabunPSK" w:cs="TH SarabunPSK" w:hint="cs"/>
          <w:sz w:val="31"/>
          <w:szCs w:val="31"/>
          <w:cs/>
        </w:rPr>
        <w:t xml:space="preserve">                                               </w:t>
      </w:r>
      <w:r w:rsidRPr="000F5A1C">
        <w:rPr>
          <w:rFonts w:ascii="TH SarabunPSK" w:hAnsi="TH SarabunPSK" w:cs="TH SarabunPSK" w:hint="cs"/>
          <w:sz w:val="31"/>
          <w:szCs w:val="31"/>
          <w:cs/>
        </w:rPr>
        <w:tab/>
      </w:r>
      <w:r w:rsidRPr="000F5A1C">
        <w:rPr>
          <w:rFonts w:ascii="TH SarabunPSK" w:hAnsi="TH SarabunPSK" w:cs="TH SarabunPSK" w:hint="cs"/>
          <w:sz w:val="31"/>
          <w:szCs w:val="31"/>
          <w:cs/>
        </w:rPr>
        <w:tab/>
      </w:r>
      <w:r w:rsidRPr="000F5A1C">
        <w:rPr>
          <w:rFonts w:ascii="TH SarabunPSK" w:hAnsi="TH SarabunPSK" w:cs="TH SarabunPSK" w:hint="cs"/>
          <w:sz w:val="31"/>
          <w:szCs w:val="31"/>
          <w:cs/>
        </w:rPr>
        <w:tab/>
      </w:r>
      <w:r w:rsidRPr="000F5A1C">
        <w:rPr>
          <w:rFonts w:ascii="TH SarabunPSK" w:hAnsi="TH SarabunPSK" w:cs="TH SarabunPSK" w:hint="cs"/>
          <w:sz w:val="31"/>
          <w:szCs w:val="31"/>
          <w:cs/>
        </w:rPr>
        <w:tab/>
      </w:r>
      <w:r w:rsidRPr="000F5A1C">
        <w:rPr>
          <w:rFonts w:ascii="TH SarabunPSK" w:hAnsi="TH SarabunPSK" w:cs="TH SarabunPSK" w:hint="cs"/>
          <w:sz w:val="31"/>
          <w:szCs w:val="31"/>
          <w:cs/>
        </w:rPr>
        <w:tab/>
      </w:r>
      <w:r w:rsidRPr="000F5A1C">
        <w:rPr>
          <w:rFonts w:ascii="TH SarabunPSK" w:hAnsi="TH SarabunPSK" w:cs="TH SarabunPSK" w:hint="cs"/>
          <w:sz w:val="31"/>
          <w:szCs w:val="31"/>
          <w:cs/>
        </w:rPr>
        <w:tab/>
        <w:t xml:space="preserve">   </w:t>
      </w:r>
      <w:r w:rsidRPr="000F5A1C">
        <w:rPr>
          <w:rFonts w:ascii="TH SarabunPSK" w:hAnsi="TH SarabunPSK" w:cs="TH SarabunPSK"/>
          <w:sz w:val="31"/>
          <w:szCs w:val="31"/>
        </w:rPr>
        <w:t xml:space="preserve">           </w:t>
      </w:r>
      <w:r w:rsidRPr="000F5A1C">
        <w:rPr>
          <w:rFonts w:ascii="TH SarabunPSK" w:hAnsi="TH SarabunPSK" w:cs="TH SarabunPSK" w:hint="cs"/>
          <w:sz w:val="31"/>
          <w:szCs w:val="31"/>
          <w:cs/>
        </w:rPr>
        <w:t>ผกก.สภ.บางกระทุ่ม</w:t>
      </w:r>
    </w:p>
    <w:sectPr w:rsidR="00E86D48" w:rsidSect="00E54A4B">
      <w:pgSz w:w="15840" w:h="12240" w:orient="landscape"/>
      <w:pgMar w:top="568" w:right="1335" w:bottom="85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068E0" w14:textId="77777777" w:rsidR="0027699E" w:rsidRDefault="0027699E" w:rsidP="00DC5D31">
      <w:r>
        <w:separator/>
      </w:r>
    </w:p>
  </w:endnote>
  <w:endnote w:type="continuationSeparator" w:id="0">
    <w:p w14:paraId="628F62CF" w14:textId="77777777" w:rsidR="0027699E" w:rsidRDefault="0027699E" w:rsidP="00DC5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E568C" w14:textId="77777777" w:rsidR="0027699E" w:rsidRDefault="0027699E" w:rsidP="00DC5D31">
      <w:r>
        <w:separator/>
      </w:r>
    </w:p>
  </w:footnote>
  <w:footnote w:type="continuationSeparator" w:id="0">
    <w:p w14:paraId="45F3B12C" w14:textId="77777777" w:rsidR="0027699E" w:rsidRDefault="0027699E" w:rsidP="00DC5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4248E4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pStyle w:val="CheckLis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430484">
    <w:abstractNumId w:val="11"/>
  </w:num>
  <w:num w:numId="2" w16cid:durableId="1210651154">
    <w:abstractNumId w:val="0"/>
  </w:num>
  <w:num w:numId="3" w16cid:durableId="1926189243">
    <w:abstractNumId w:val="14"/>
  </w:num>
  <w:num w:numId="4" w16cid:durableId="512186438">
    <w:abstractNumId w:val="12"/>
  </w:num>
  <w:num w:numId="5" w16cid:durableId="1005984464">
    <w:abstractNumId w:val="15"/>
  </w:num>
  <w:num w:numId="6" w16cid:durableId="612784017">
    <w:abstractNumId w:val="16"/>
  </w:num>
  <w:num w:numId="7" w16cid:durableId="706875063">
    <w:abstractNumId w:val="1"/>
  </w:num>
  <w:num w:numId="8" w16cid:durableId="111243315">
    <w:abstractNumId w:val="2"/>
  </w:num>
  <w:num w:numId="9" w16cid:durableId="1843660104">
    <w:abstractNumId w:val="3"/>
  </w:num>
  <w:num w:numId="10" w16cid:durableId="296648093">
    <w:abstractNumId w:val="4"/>
  </w:num>
  <w:num w:numId="11" w16cid:durableId="393360387">
    <w:abstractNumId w:val="9"/>
  </w:num>
  <w:num w:numId="12" w16cid:durableId="1520311997">
    <w:abstractNumId w:val="5"/>
  </w:num>
  <w:num w:numId="13" w16cid:durableId="2023437225">
    <w:abstractNumId w:val="6"/>
  </w:num>
  <w:num w:numId="14" w16cid:durableId="760682798">
    <w:abstractNumId w:val="7"/>
  </w:num>
  <w:num w:numId="15" w16cid:durableId="1747602935">
    <w:abstractNumId w:val="8"/>
  </w:num>
  <w:num w:numId="16" w16cid:durableId="230190908">
    <w:abstractNumId w:val="10"/>
  </w:num>
  <w:num w:numId="17" w16cid:durableId="4989297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01"/>
    <w:rsid w:val="00032177"/>
    <w:rsid w:val="00077FBF"/>
    <w:rsid w:val="000B3E71"/>
    <w:rsid w:val="000F23C5"/>
    <w:rsid w:val="000F3860"/>
    <w:rsid w:val="000F44BA"/>
    <w:rsid w:val="000F5A1C"/>
    <w:rsid w:val="00115B37"/>
    <w:rsid w:val="001E1A76"/>
    <w:rsid w:val="00201AED"/>
    <w:rsid w:val="00245AA2"/>
    <w:rsid w:val="00263C17"/>
    <w:rsid w:val="0027699E"/>
    <w:rsid w:val="002A33E3"/>
    <w:rsid w:val="002D03A2"/>
    <w:rsid w:val="003151B5"/>
    <w:rsid w:val="00333781"/>
    <w:rsid w:val="00354439"/>
    <w:rsid w:val="003836D8"/>
    <w:rsid w:val="0039757E"/>
    <w:rsid w:val="003B268B"/>
    <w:rsid w:val="003B7552"/>
    <w:rsid w:val="003C322A"/>
    <w:rsid w:val="003C602C"/>
    <w:rsid w:val="003C6F53"/>
    <w:rsid w:val="00415899"/>
    <w:rsid w:val="00425288"/>
    <w:rsid w:val="004839FF"/>
    <w:rsid w:val="004B123B"/>
    <w:rsid w:val="004E3264"/>
    <w:rsid w:val="00527480"/>
    <w:rsid w:val="00551E08"/>
    <w:rsid w:val="005618A8"/>
    <w:rsid w:val="005640E4"/>
    <w:rsid w:val="005755E1"/>
    <w:rsid w:val="00647339"/>
    <w:rsid w:val="006B4992"/>
    <w:rsid w:val="006E0A3F"/>
    <w:rsid w:val="006E3C43"/>
    <w:rsid w:val="006F220A"/>
    <w:rsid w:val="00713D96"/>
    <w:rsid w:val="00716614"/>
    <w:rsid w:val="00721E9B"/>
    <w:rsid w:val="00761D56"/>
    <w:rsid w:val="00765FAD"/>
    <w:rsid w:val="00774456"/>
    <w:rsid w:val="0079681F"/>
    <w:rsid w:val="007E2F74"/>
    <w:rsid w:val="0080719C"/>
    <w:rsid w:val="008121DA"/>
    <w:rsid w:val="008223F7"/>
    <w:rsid w:val="008351AF"/>
    <w:rsid w:val="008424EB"/>
    <w:rsid w:val="00844343"/>
    <w:rsid w:val="008539F1"/>
    <w:rsid w:val="008C0AE1"/>
    <w:rsid w:val="009047BF"/>
    <w:rsid w:val="0091210E"/>
    <w:rsid w:val="00925CF7"/>
    <w:rsid w:val="00985F67"/>
    <w:rsid w:val="009A12CB"/>
    <w:rsid w:val="009B61C4"/>
    <w:rsid w:val="009D044D"/>
    <w:rsid w:val="009D377B"/>
    <w:rsid w:val="00A025D4"/>
    <w:rsid w:val="00A05B52"/>
    <w:rsid w:val="00A12101"/>
    <w:rsid w:val="00A40461"/>
    <w:rsid w:val="00A55C79"/>
    <w:rsid w:val="00A64A0F"/>
    <w:rsid w:val="00AA4C70"/>
    <w:rsid w:val="00AC07D7"/>
    <w:rsid w:val="00AC7125"/>
    <w:rsid w:val="00AD4C84"/>
    <w:rsid w:val="00AD5B55"/>
    <w:rsid w:val="00AE7331"/>
    <w:rsid w:val="00B13BD8"/>
    <w:rsid w:val="00B14394"/>
    <w:rsid w:val="00B26E49"/>
    <w:rsid w:val="00BA681C"/>
    <w:rsid w:val="00BB33CE"/>
    <w:rsid w:val="00BB61B3"/>
    <w:rsid w:val="00BC204D"/>
    <w:rsid w:val="00BC557A"/>
    <w:rsid w:val="00BE3019"/>
    <w:rsid w:val="00BE6B62"/>
    <w:rsid w:val="00C6523B"/>
    <w:rsid w:val="00C85B00"/>
    <w:rsid w:val="00CA7602"/>
    <w:rsid w:val="00CB5CFB"/>
    <w:rsid w:val="00CB6656"/>
    <w:rsid w:val="00CD2808"/>
    <w:rsid w:val="00CD2DA5"/>
    <w:rsid w:val="00CF1A98"/>
    <w:rsid w:val="00D519C2"/>
    <w:rsid w:val="00D8726D"/>
    <w:rsid w:val="00DA6B55"/>
    <w:rsid w:val="00DC5D31"/>
    <w:rsid w:val="00E368C0"/>
    <w:rsid w:val="00E436E9"/>
    <w:rsid w:val="00E473D5"/>
    <w:rsid w:val="00E5035D"/>
    <w:rsid w:val="00E54A4B"/>
    <w:rsid w:val="00E615E1"/>
    <w:rsid w:val="00E86D48"/>
    <w:rsid w:val="00EA784E"/>
    <w:rsid w:val="00EB50F0"/>
    <w:rsid w:val="00ED5FDF"/>
    <w:rsid w:val="00F452E3"/>
    <w:rsid w:val="00F50B25"/>
    <w:rsid w:val="00F74868"/>
    <w:rsid w:val="00F87394"/>
    <w:rsid w:val="00FA44EA"/>
    <w:rsid w:val="00FE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26F90B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uiPriority="9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a0">
    <w:name w:val="Normal"/>
    <w:qFormat/>
    <w:rsid w:val="008C0AE1"/>
  </w:style>
  <w:style w:type="paragraph" w:styleId="1">
    <w:name w:val="heading 1"/>
    <w:basedOn w:val="a0"/>
    <w:link w:val="10"/>
    <w:uiPriority w:val="9"/>
    <w:rsid w:val="001E1A76"/>
    <w:pPr>
      <w:jc w:val="center"/>
      <w:outlineLvl w:val="0"/>
    </w:pPr>
    <w:rPr>
      <w:b/>
      <w:color w:val="FFFFFF" w:themeColor="background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semiHidden/>
    <w:rsid w:val="0079681F"/>
    <w:pPr>
      <w:ind w:left="720"/>
      <w:contextualSpacing/>
    </w:pPr>
  </w:style>
  <w:style w:type="table" w:styleId="a5">
    <w:name w:val="Table Grid"/>
    <w:basedOn w:val="a2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0"/>
    <w:link w:val="a7"/>
    <w:uiPriority w:val="1"/>
    <w:rsid w:val="001E1A76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character" w:customStyle="1" w:styleId="a7">
    <w:name w:val="ชื่อเรื่อง อักขระ"/>
    <w:basedOn w:val="a1"/>
    <w:link w:val="a6"/>
    <w:uiPriority w:val="1"/>
    <w:rsid w:val="008C0AE1"/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paragraph" w:customStyle="1" w:styleId="CheckList">
    <w:name w:val="CheckList"/>
    <w:basedOn w:val="a4"/>
    <w:semiHidden/>
    <w:qFormat/>
    <w:rsid w:val="00716614"/>
    <w:pPr>
      <w:numPr>
        <w:numId w:val="1"/>
      </w:numPr>
      <w:spacing w:before="120"/>
    </w:pPr>
    <w:rPr>
      <w:rFonts w:cs="Tahoma"/>
    </w:rPr>
  </w:style>
  <w:style w:type="character" w:styleId="a8">
    <w:name w:val="Strong"/>
    <w:basedOn w:val="a1"/>
    <w:uiPriority w:val="22"/>
    <w:semiHidden/>
    <w:qFormat/>
    <w:rsid w:val="004839FF"/>
    <w:rPr>
      <w:rFonts w:asciiTheme="majorHAnsi" w:hAnsiTheme="majorHAnsi"/>
      <w:b/>
      <w:bCs/>
      <w:color w:val="21807D" w:themeColor="accent2"/>
    </w:rPr>
  </w:style>
  <w:style w:type="character" w:styleId="a9">
    <w:name w:val="Emphasis"/>
    <w:basedOn w:val="a1"/>
    <w:uiPriority w:val="20"/>
    <w:semiHidden/>
    <w:qFormat/>
    <w:rsid w:val="00B26E49"/>
    <w:rPr>
      <w:i w:val="0"/>
      <w:iCs/>
      <w:sz w:val="24"/>
    </w:rPr>
  </w:style>
  <w:style w:type="character" w:styleId="aa">
    <w:name w:val="Intense Emphasis"/>
    <w:basedOn w:val="a1"/>
    <w:uiPriority w:val="21"/>
    <w:semiHidden/>
    <w:rsid w:val="00DC5D31"/>
    <w:rPr>
      <w:i/>
      <w:iCs/>
      <w:color w:val="000000" w:themeColor="text1"/>
    </w:rPr>
  </w:style>
  <w:style w:type="paragraph" w:styleId="ab">
    <w:name w:val="No Spacing"/>
    <w:uiPriority w:val="1"/>
    <w:semiHidden/>
    <w:qFormat/>
    <w:rsid w:val="00DC5D31"/>
    <w:rPr>
      <w:color w:val="000000" w:themeColor="text1"/>
    </w:rPr>
  </w:style>
  <w:style w:type="paragraph" w:styleId="ac">
    <w:name w:val="header"/>
    <w:basedOn w:val="a0"/>
    <w:link w:val="ad"/>
    <w:uiPriority w:val="99"/>
    <w:rsid w:val="001E1A76"/>
    <w:pPr>
      <w:tabs>
        <w:tab w:val="center" w:pos="4680"/>
        <w:tab w:val="right" w:pos="9360"/>
      </w:tabs>
    </w:pPr>
    <w:rPr>
      <w:i/>
      <w:color w:val="353535" w:themeColor="text2"/>
    </w:rPr>
  </w:style>
  <w:style w:type="character" w:customStyle="1" w:styleId="ad">
    <w:name w:val="หัวกระดาษ อักขระ"/>
    <w:basedOn w:val="a1"/>
    <w:link w:val="ac"/>
    <w:uiPriority w:val="99"/>
    <w:rsid w:val="001E1A76"/>
    <w:rPr>
      <w:i/>
      <w:color w:val="353535" w:themeColor="text2"/>
    </w:rPr>
  </w:style>
  <w:style w:type="paragraph" w:styleId="ae">
    <w:name w:val="footer"/>
    <w:basedOn w:val="a0"/>
    <w:link w:val="af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af">
    <w:name w:val="ท้ายกระดาษ อักขระ"/>
    <w:basedOn w:val="a1"/>
    <w:link w:val="ae"/>
    <w:uiPriority w:val="99"/>
    <w:rsid w:val="001E1A76"/>
  </w:style>
  <w:style w:type="paragraph" w:styleId="af0">
    <w:name w:val="Subtitle"/>
    <w:basedOn w:val="a0"/>
    <w:next w:val="a0"/>
    <w:link w:val="af1"/>
    <w:uiPriority w:val="11"/>
    <w:semiHidden/>
    <w:qFormat/>
    <w:rsid w:val="00F74868"/>
    <w:pPr>
      <w:numPr>
        <w:ilvl w:val="1"/>
      </w:numPr>
      <w:spacing w:before="240" w:after="240"/>
      <w:ind w:left="170"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af1">
    <w:name w:val="ชื่อเรื่องรอง อักขระ"/>
    <w:basedOn w:val="a1"/>
    <w:link w:val="af0"/>
    <w:uiPriority w:val="11"/>
    <w:semiHidden/>
    <w:rsid w:val="00BE6B62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10">
    <w:name w:val="หัวเรื่อง 1 อักขระ"/>
    <w:basedOn w:val="a1"/>
    <w:link w:val="1"/>
    <w:uiPriority w:val="9"/>
    <w:rsid w:val="001E1A76"/>
    <w:rPr>
      <w:b/>
      <w:color w:val="FFFFFF" w:themeColor="background1"/>
    </w:rPr>
  </w:style>
  <w:style w:type="character" w:styleId="af2">
    <w:name w:val="Placeholder Text"/>
    <w:basedOn w:val="a1"/>
    <w:uiPriority w:val="99"/>
    <w:semiHidden/>
    <w:rsid w:val="001E1A76"/>
    <w:rPr>
      <w:color w:val="808080"/>
    </w:rPr>
  </w:style>
  <w:style w:type="paragraph" w:styleId="a">
    <w:name w:val="List Number"/>
    <w:basedOn w:val="a0"/>
    <w:uiPriority w:val="98"/>
    <w:qFormat/>
    <w:rsid w:val="008C0AE1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naw\AppData\Roaming\Microsoft\Templates\Reading%20log.dotx" TargetMode="External"/></Relationship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Reading log</Template>
  <TotalTime>0</TotalTime>
  <Pages>1</Pages>
  <Words>189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2026-05-28T03:55:00Z</dcterms:created>
  <dcterms:modified xsi:type="dcterms:W3CDTF">2026-07-06T08:22:00Z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937134a0-b059-4243-bed2-034075307bef</vt:lpwstr>
  </property>
</Properties>
</file>